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0EE" w:rsidRDefault="0000243D" w:rsidP="00574221">
      <w:pPr>
        <w:pStyle w:val="PartNumber"/>
        <w:spacing w:after="0"/>
        <w:ind w:left="1800" w:hanging="1800"/>
      </w:pPr>
      <w:r>
        <w:t>Part Number:</w:t>
      </w:r>
      <w:r>
        <w:tab/>
      </w:r>
      <w:r w:rsidR="00574221">
        <w:t>PTR07-53100</w:t>
      </w:r>
      <w:r w:rsidR="007E63C2">
        <w:t xml:space="preserve"> </w:t>
      </w:r>
    </w:p>
    <w:p w:rsidR="0000243D" w:rsidRDefault="0000243D">
      <w:pPr>
        <w:rPr>
          <w:bCs/>
        </w:rPr>
        <w:sectPr w:rsidR="000024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7E63C2" w:rsidRDefault="00574221" w:rsidP="007E63C2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7E63C2" w:rsidTr="00EE0BA6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7E63C2" w:rsidRDefault="007E63C2" w:rsidP="00EE0BA6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7E63C2" w:rsidTr="00EE0BA6">
        <w:tc>
          <w:tcPr>
            <w:tcW w:w="792" w:type="dxa"/>
            <w:tcBorders>
              <w:top w:val="single" w:sz="6" w:space="0" w:color="auto"/>
            </w:tcBorders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Front Springs</w:t>
            </w:r>
          </w:p>
        </w:tc>
      </w:tr>
      <w:tr w:rsidR="007E63C2" w:rsidTr="00EE0BA6">
        <w:tc>
          <w:tcPr>
            <w:tcW w:w="792" w:type="dxa"/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7E63C2" w:rsidRPr="00734C8C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Rear Springs</w:t>
            </w:r>
          </w:p>
        </w:tc>
      </w:tr>
      <w:tr w:rsidR="007E63C2" w:rsidTr="00EE0BA6">
        <w:tc>
          <w:tcPr>
            <w:tcW w:w="792" w:type="dxa"/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7E63C2" w:rsidRPr="00734C8C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Hardware Bag</w:t>
            </w:r>
          </w:p>
        </w:tc>
      </w:tr>
    </w:tbl>
    <w:p w:rsidR="007E63C2" w:rsidRDefault="00574221" w:rsidP="007E63C2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7E63C2" w:rsidTr="00EE0BA6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7E63C2" w:rsidRDefault="007E63C2" w:rsidP="00EE0BA6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7E63C2" w:rsidTr="00EE0BA6">
        <w:tc>
          <w:tcPr>
            <w:tcW w:w="792" w:type="dxa"/>
            <w:tcBorders>
              <w:top w:val="single" w:sz="6" w:space="0" w:color="auto"/>
            </w:tcBorders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7E63C2" w:rsidRPr="00734C8C" w:rsidRDefault="007E63C2" w:rsidP="00EE0BA6">
            <w:pPr>
              <w:pStyle w:val="PrepText"/>
              <w:rPr>
                <w:bCs/>
              </w:rPr>
            </w:pPr>
            <w:r w:rsidRPr="00734C8C">
              <w:rPr>
                <w:bCs/>
              </w:rPr>
              <w:t xml:space="preserve">Front Shock </w:t>
            </w:r>
            <w:r w:rsidR="003F4172">
              <w:rPr>
                <w:bCs/>
              </w:rPr>
              <w:t xml:space="preserve">Absorber </w:t>
            </w:r>
            <w:r w:rsidRPr="00734C8C">
              <w:rPr>
                <w:bCs/>
              </w:rPr>
              <w:t>Locking Nuts</w:t>
            </w:r>
          </w:p>
        </w:tc>
      </w:tr>
      <w:tr w:rsidR="007E63C2" w:rsidTr="00EE0BA6">
        <w:tc>
          <w:tcPr>
            <w:tcW w:w="792" w:type="dxa"/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7E63C2" w:rsidRPr="00734C8C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Installation Instructions</w:t>
            </w:r>
          </w:p>
        </w:tc>
      </w:tr>
      <w:tr w:rsidR="007E63C2" w:rsidTr="00EE0BA6">
        <w:tc>
          <w:tcPr>
            <w:tcW w:w="792" w:type="dxa"/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7E63C2" w:rsidRDefault="007E63C2" w:rsidP="00EE0BA6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7E63C2" w:rsidRPr="00734C8C" w:rsidRDefault="007E63C2" w:rsidP="00EE0BA6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7E63C2">
            <w:pPr>
              <w:pStyle w:val="PrepText"/>
            </w:pPr>
            <w:r>
              <w:rPr>
                <w:szCs w:val="20"/>
              </w:rPr>
              <w:t>None</w:t>
            </w:r>
          </w:p>
        </w:tc>
      </w:tr>
    </w:tbl>
    <w:p w:rsidR="000A40EE" w:rsidRDefault="000A40EE" w:rsidP="000A40EE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A40EE" w:rsidTr="00D950BB">
        <w:tc>
          <w:tcPr>
            <w:tcW w:w="4968" w:type="dxa"/>
          </w:tcPr>
          <w:p w:rsidR="000A40EE" w:rsidRDefault="007E63C2" w:rsidP="007E63C2">
            <w:pPr>
              <w:pStyle w:val="PrepText"/>
            </w:pPr>
            <w:r>
              <w:rPr>
                <w:szCs w:val="20"/>
              </w:rPr>
              <w:t>IS 250 &amp;</w:t>
            </w:r>
            <w:r w:rsidR="000A40EE" w:rsidRPr="00734C8C">
              <w:rPr>
                <w:szCs w:val="20"/>
              </w:rPr>
              <w:t xml:space="preserve"> IS 350 </w:t>
            </w:r>
            <w:r>
              <w:rPr>
                <w:szCs w:val="20"/>
              </w:rPr>
              <w:t>Convertible</w:t>
            </w:r>
            <w:r w:rsidR="000A40EE">
              <w:rPr>
                <w:szCs w:val="20"/>
              </w:rPr>
              <w:t xml:space="preserve"> only</w:t>
            </w:r>
          </w:p>
        </w:tc>
      </w:tr>
    </w:tbl>
    <w:p w:rsidR="000A40EE" w:rsidRDefault="000A40EE" w:rsidP="000A40EE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A40EE" w:rsidTr="00D950BB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</w:pPr>
            <w:r>
              <w:t>Accessory</w:t>
            </w:r>
          </w:p>
        </w:tc>
      </w:tr>
      <w:tr w:rsidR="000A40EE" w:rsidTr="00D950BB">
        <w:tc>
          <w:tcPr>
            <w:tcW w:w="792" w:type="dxa"/>
            <w:tcBorders>
              <w:top w:val="single" w:sz="6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A40EE" w:rsidRPr="00734C8C" w:rsidRDefault="000A40EE" w:rsidP="00574221">
            <w:pPr>
              <w:pStyle w:val="PrepText"/>
              <w:rPr>
                <w:bCs/>
              </w:rPr>
            </w:pPr>
            <w:r w:rsidRPr="00734C8C">
              <w:rPr>
                <w:bCs/>
              </w:rPr>
              <w:t xml:space="preserve">F-Sport </w:t>
            </w:r>
            <w:r w:rsidR="00574221">
              <w:rPr>
                <w:bCs/>
              </w:rPr>
              <w:t>Springs</w:t>
            </w:r>
          </w:p>
        </w:tc>
      </w:tr>
      <w:tr w:rsidR="000A40EE" w:rsidTr="00192C3F">
        <w:tc>
          <w:tcPr>
            <w:tcW w:w="792" w:type="dxa"/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A40EE" w:rsidRPr="00734C8C" w:rsidRDefault="000A40EE" w:rsidP="007E63C2">
            <w:pPr>
              <w:pStyle w:val="PrepText"/>
              <w:rPr>
                <w:bCs/>
              </w:rPr>
            </w:pPr>
            <w:r w:rsidRPr="00734C8C">
              <w:rPr>
                <w:szCs w:val="20"/>
              </w:rPr>
              <w:t xml:space="preserve">F-Sport </w:t>
            </w:r>
            <w:r w:rsidR="007E63C2">
              <w:rPr>
                <w:szCs w:val="20"/>
              </w:rPr>
              <w:t>Exhaust</w:t>
            </w:r>
          </w:p>
        </w:tc>
      </w:tr>
      <w:tr w:rsidR="000A40EE" w:rsidTr="00192C3F">
        <w:tc>
          <w:tcPr>
            <w:tcW w:w="792" w:type="dxa"/>
          </w:tcPr>
          <w:p w:rsidR="000A40EE" w:rsidRDefault="007E63C2" w:rsidP="00D950BB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A40EE" w:rsidRPr="00734C8C" w:rsidRDefault="007E63C2" w:rsidP="007E63C2">
            <w:pPr>
              <w:pStyle w:val="PrepText"/>
              <w:rPr>
                <w:bCs/>
              </w:rPr>
            </w:pPr>
            <w:r>
              <w:rPr>
                <w:bCs/>
              </w:rPr>
              <w:t>F-Sport R</w:t>
            </w:r>
            <w:r w:rsidRPr="007E63C2">
              <w:rPr>
                <w:bCs/>
              </w:rPr>
              <w:t xml:space="preserve">ear </w:t>
            </w:r>
            <w:r>
              <w:rPr>
                <w:bCs/>
              </w:rPr>
              <w:t>B</w:t>
            </w:r>
            <w:r w:rsidRPr="007E63C2">
              <w:rPr>
                <w:bCs/>
              </w:rPr>
              <w:t>rakes</w:t>
            </w:r>
          </w:p>
        </w:tc>
      </w:tr>
    </w:tbl>
    <w:p w:rsidR="000A40EE" w:rsidRDefault="000A40EE" w:rsidP="000A40EE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0A40EE">
      <w:pPr>
        <w:pStyle w:val="PrepTitle"/>
      </w:pPr>
      <w:r>
        <w:br w:type="column"/>
      </w:r>
      <w:r w:rsidR="0000243D">
        <w:lastRenderedPageBreak/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A40EE">
        <w:tc>
          <w:tcPr>
            <w:tcW w:w="2484" w:type="dxa"/>
            <w:tcBorders>
              <w:top w:val="single" w:sz="6" w:space="0" w:color="auto"/>
            </w:tcBorders>
          </w:tcPr>
          <w:p w:rsidR="000A40EE" w:rsidRPr="00734C8C" w:rsidRDefault="000A40EE" w:rsidP="00D950BB">
            <w:pPr>
              <w:pStyle w:val="ToolsRedtext"/>
              <w:rPr>
                <w:szCs w:val="20"/>
              </w:rPr>
            </w:pPr>
            <w:r w:rsidRPr="00734C8C">
              <w:rPr>
                <w:szCs w:val="20"/>
              </w:rPr>
              <w:t>Fender Covers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A40EE" w:rsidRDefault="000A40EE">
            <w:pPr>
              <w:pStyle w:val="ToolsRedtext"/>
            </w:pPr>
          </w:p>
        </w:tc>
      </w:tr>
      <w:tr w:rsidR="000A40EE">
        <w:tc>
          <w:tcPr>
            <w:tcW w:w="2484" w:type="dxa"/>
          </w:tcPr>
          <w:p w:rsidR="000A40EE" w:rsidRPr="00734C8C" w:rsidRDefault="000A40EE" w:rsidP="00D950BB">
            <w:pPr>
              <w:pStyle w:val="ToolsRedtext"/>
              <w:rPr>
                <w:szCs w:val="20"/>
              </w:rPr>
            </w:pPr>
            <w:r w:rsidRPr="00734C8C">
              <w:rPr>
                <w:szCs w:val="20"/>
              </w:rPr>
              <w:t>Safety Glasses</w:t>
            </w:r>
          </w:p>
        </w:tc>
        <w:tc>
          <w:tcPr>
            <w:tcW w:w="2484" w:type="dxa"/>
          </w:tcPr>
          <w:p w:rsidR="000A40EE" w:rsidRDefault="000A40EE">
            <w:pPr>
              <w:pStyle w:val="ToolsRedtext"/>
            </w:pPr>
          </w:p>
        </w:tc>
      </w:tr>
      <w:tr w:rsidR="000A40EE">
        <w:tc>
          <w:tcPr>
            <w:tcW w:w="2484" w:type="dxa"/>
          </w:tcPr>
          <w:p w:rsidR="000A40EE" w:rsidRDefault="000A40EE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A40EE" w:rsidRDefault="000A40EE">
            <w:pPr>
              <w:pStyle w:val="ToolsBlackTitle"/>
            </w:pPr>
            <w:r>
              <w:t>Notes</w:t>
            </w:r>
          </w:p>
        </w:tc>
      </w:tr>
      <w:tr w:rsidR="000A40EE">
        <w:tc>
          <w:tcPr>
            <w:tcW w:w="2484" w:type="dxa"/>
          </w:tcPr>
          <w:p w:rsidR="000A40EE" w:rsidRPr="00734C8C" w:rsidRDefault="000A40EE" w:rsidP="00D950BB">
            <w:pPr>
              <w:pStyle w:val="ToolBlackText"/>
              <w:rPr>
                <w:szCs w:val="20"/>
              </w:rPr>
            </w:pPr>
            <w:r w:rsidRPr="00734C8C">
              <w:rPr>
                <w:szCs w:val="20"/>
              </w:rPr>
              <w:t>Spring Compressor</w:t>
            </w:r>
          </w:p>
        </w:tc>
        <w:tc>
          <w:tcPr>
            <w:tcW w:w="2484" w:type="dxa"/>
          </w:tcPr>
          <w:p w:rsidR="000A40EE" w:rsidRPr="00734C8C" w:rsidRDefault="000A40EE" w:rsidP="00D950BB">
            <w:pPr>
              <w:pStyle w:val="ToolBlackText"/>
              <w:rPr>
                <w:szCs w:val="20"/>
              </w:rPr>
            </w:pPr>
          </w:p>
        </w:tc>
      </w:tr>
      <w:tr w:rsidR="00192C3F" w:rsidTr="00EE0BA6">
        <w:tc>
          <w:tcPr>
            <w:tcW w:w="2484" w:type="dxa"/>
          </w:tcPr>
          <w:p w:rsidR="00192C3F" w:rsidRPr="0012743A" w:rsidRDefault="00192C3F" w:rsidP="00EE0BA6">
            <w:pPr>
              <w:pStyle w:val="ToolBlackText"/>
              <w:rPr>
                <w:szCs w:val="20"/>
              </w:rPr>
            </w:pPr>
          </w:p>
        </w:tc>
        <w:tc>
          <w:tcPr>
            <w:tcW w:w="2484" w:type="dxa"/>
          </w:tcPr>
          <w:p w:rsidR="00192C3F" w:rsidRPr="0012743A" w:rsidRDefault="00192C3F" w:rsidP="00192C3F">
            <w:pPr>
              <w:pStyle w:val="ToolBlackText"/>
              <w:rPr>
                <w:szCs w:val="20"/>
              </w:rPr>
            </w:pPr>
          </w:p>
        </w:tc>
      </w:tr>
      <w:tr w:rsidR="000A40EE">
        <w:tc>
          <w:tcPr>
            <w:tcW w:w="2484" w:type="dxa"/>
          </w:tcPr>
          <w:p w:rsidR="000A40EE" w:rsidRPr="0012743A" w:rsidRDefault="000A40EE" w:rsidP="00D950BB">
            <w:pPr>
              <w:pStyle w:val="ToolBlackText"/>
              <w:rPr>
                <w:szCs w:val="20"/>
              </w:rPr>
            </w:pPr>
          </w:p>
        </w:tc>
        <w:tc>
          <w:tcPr>
            <w:tcW w:w="2484" w:type="dxa"/>
          </w:tcPr>
          <w:p w:rsidR="000A40EE" w:rsidRPr="0012743A" w:rsidRDefault="000A40EE" w:rsidP="00D950BB">
            <w:pPr>
              <w:pStyle w:val="ToolBlackText"/>
              <w:rPr>
                <w:szCs w:val="20"/>
              </w:rPr>
            </w:pPr>
          </w:p>
        </w:tc>
      </w:tr>
      <w:tr w:rsidR="000A40EE">
        <w:tc>
          <w:tcPr>
            <w:tcW w:w="2484" w:type="dxa"/>
          </w:tcPr>
          <w:p w:rsidR="000A40EE" w:rsidRDefault="000A40EE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A40EE" w:rsidRDefault="000A40EE">
            <w:pPr>
              <w:pStyle w:val="ToolsBlueTitle"/>
            </w:pPr>
            <w:r>
              <w:t>Notes</w:t>
            </w:r>
          </w:p>
        </w:tc>
      </w:tr>
      <w:tr w:rsidR="000A40EE" w:rsidTr="00D950BB"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 w:rsidRPr="0012743A">
              <w:rPr>
                <w:szCs w:val="20"/>
              </w:rPr>
              <w:t>Torque Wrench</w:t>
            </w:r>
          </w:p>
        </w:tc>
        <w:tc>
          <w:tcPr>
            <w:tcW w:w="2484" w:type="dxa"/>
          </w:tcPr>
          <w:p w:rsidR="000A40EE" w:rsidRPr="0012743A" w:rsidRDefault="00192C3F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3/8” &amp; </w:t>
            </w:r>
            <w:r w:rsidRPr="0012743A">
              <w:rPr>
                <w:szCs w:val="20"/>
              </w:rPr>
              <w:t>½” drive</w:t>
            </w:r>
          </w:p>
        </w:tc>
      </w:tr>
      <w:tr w:rsidR="000A40EE" w:rsidTr="00D950BB"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Ratchet</w:t>
            </w:r>
          </w:p>
        </w:tc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3/8” &amp; </w:t>
            </w:r>
            <w:r w:rsidRPr="0012743A">
              <w:rPr>
                <w:szCs w:val="20"/>
              </w:rPr>
              <w:t>½” drive</w:t>
            </w:r>
          </w:p>
        </w:tc>
      </w:tr>
      <w:tr w:rsidR="000A40EE" w:rsidTr="00D950BB"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Wrenches</w:t>
            </w:r>
          </w:p>
        </w:tc>
        <w:tc>
          <w:tcPr>
            <w:tcW w:w="2484" w:type="dxa"/>
          </w:tcPr>
          <w:p w:rsidR="000A40EE" w:rsidRPr="0012743A" w:rsidRDefault="00605775" w:rsidP="00605775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19mm</w:t>
            </w:r>
          </w:p>
        </w:tc>
      </w:tr>
      <w:tr w:rsidR="000A40EE" w:rsidTr="00D950BB"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Sockets</w:t>
            </w:r>
          </w:p>
        </w:tc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10, 14, 17, 19mm</w:t>
            </w:r>
          </w:p>
        </w:tc>
      </w:tr>
      <w:tr w:rsidR="000A40EE" w:rsidRPr="00605775" w:rsidTr="00D950BB">
        <w:tc>
          <w:tcPr>
            <w:tcW w:w="2484" w:type="dxa"/>
          </w:tcPr>
          <w:p w:rsidR="000A40EE" w:rsidRPr="00605775" w:rsidRDefault="00605775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Snap-On</w:t>
            </w:r>
          </w:p>
        </w:tc>
        <w:tc>
          <w:tcPr>
            <w:tcW w:w="2484" w:type="dxa"/>
          </w:tcPr>
          <w:p w:rsidR="000A40EE" w:rsidRPr="00605775" w:rsidRDefault="00605775" w:rsidP="000A40EE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QXXM19A or QXOM19A</w:t>
            </w:r>
          </w:p>
        </w:tc>
      </w:tr>
      <w:tr w:rsidR="000A40EE" w:rsidTr="00D950BB">
        <w:tc>
          <w:tcPr>
            <w:tcW w:w="2484" w:type="dxa"/>
          </w:tcPr>
          <w:p w:rsidR="000A40EE" w:rsidRDefault="000A40EE" w:rsidP="00605775">
            <w:pPr>
              <w:pStyle w:val="ToolBlueText"/>
              <w:rPr>
                <w:szCs w:val="20"/>
              </w:rPr>
            </w:pPr>
            <w:r>
              <w:t xml:space="preserve">Hexagon </w:t>
            </w:r>
            <w:r w:rsidR="00605775">
              <w:t>Wrench</w:t>
            </w:r>
          </w:p>
        </w:tc>
        <w:tc>
          <w:tcPr>
            <w:tcW w:w="2484" w:type="dxa"/>
          </w:tcPr>
          <w:p w:rsidR="000A40EE" w:rsidRPr="0012743A" w:rsidRDefault="000A40EE" w:rsidP="00D950BB">
            <w:pPr>
              <w:pStyle w:val="ToolBlueText"/>
              <w:rPr>
                <w:szCs w:val="20"/>
              </w:rPr>
            </w:pPr>
            <w:r>
              <w:t>6 mm</w:t>
            </w:r>
          </w:p>
        </w:tc>
      </w:tr>
      <w:tr w:rsidR="000A40EE" w:rsidTr="00D950BB"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Nylon Pry Tool</w:t>
            </w:r>
          </w:p>
        </w:tc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</w:p>
        </w:tc>
      </w:tr>
      <w:tr w:rsidR="000A40EE"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</w:p>
        </w:tc>
        <w:tc>
          <w:tcPr>
            <w:tcW w:w="2484" w:type="dxa"/>
          </w:tcPr>
          <w:p w:rsidR="000A40EE" w:rsidRDefault="000A40EE" w:rsidP="00D950BB">
            <w:pPr>
              <w:pStyle w:val="ToolBlueText"/>
              <w:rPr>
                <w:szCs w:val="20"/>
              </w:rPr>
            </w:pPr>
          </w:p>
        </w:tc>
      </w:tr>
      <w:tr w:rsidR="000A40EE">
        <w:tc>
          <w:tcPr>
            <w:tcW w:w="2484" w:type="dxa"/>
          </w:tcPr>
          <w:p w:rsidR="000A40EE" w:rsidRDefault="000A40EE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A40EE" w:rsidRDefault="000A40EE">
            <w:pPr>
              <w:pStyle w:val="ToolsGreenTitle"/>
            </w:pPr>
            <w:r>
              <w:t>Notes</w:t>
            </w:r>
          </w:p>
        </w:tc>
      </w:tr>
      <w:tr w:rsidR="000A40EE">
        <w:tc>
          <w:tcPr>
            <w:tcW w:w="2484" w:type="dxa"/>
          </w:tcPr>
          <w:p w:rsidR="000A40EE" w:rsidRDefault="000A40EE">
            <w:pPr>
              <w:pStyle w:val="ToolGreenText"/>
            </w:pPr>
          </w:p>
        </w:tc>
        <w:tc>
          <w:tcPr>
            <w:tcW w:w="2484" w:type="dxa"/>
          </w:tcPr>
          <w:p w:rsidR="000A40EE" w:rsidRDefault="000A40EE">
            <w:pPr>
              <w:pStyle w:val="ToolGreenText"/>
            </w:pPr>
          </w:p>
        </w:tc>
      </w:tr>
    </w:tbl>
    <w:p w:rsidR="000A40EE" w:rsidRDefault="000A40EE" w:rsidP="000A40EE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A40EE" w:rsidTr="00D950BB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A40EE" w:rsidRDefault="000A40EE" w:rsidP="00D950BB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A40EE" w:rsidRDefault="000A40EE" w:rsidP="00D950BB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7E63C2" w:rsidTr="00EE0BA6">
        <w:tc>
          <w:tcPr>
            <w:tcW w:w="792" w:type="dxa"/>
            <w:tcBorders>
              <w:top w:val="single" w:sz="6" w:space="0" w:color="auto"/>
            </w:tcBorders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7E63C2" w:rsidRPr="00734C8C" w:rsidRDefault="007E63C2" w:rsidP="00EE0BA6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7E63C2" w:rsidRPr="00734C8C" w:rsidRDefault="007E63C2" w:rsidP="007E63C2">
            <w:pPr>
              <w:pStyle w:val="PrepText"/>
              <w:rPr>
                <w:bCs/>
              </w:rPr>
            </w:pPr>
            <w:r>
              <w:rPr>
                <w:bCs/>
              </w:rPr>
              <w:t>90467-12069 w</w:t>
            </w:r>
            <w:r w:rsidRPr="000E5001">
              <w:rPr>
                <w:bCs/>
              </w:rPr>
              <w:t>hite trunk trim clip</w:t>
            </w:r>
          </w:p>
        </w:tc>
      </w:tr>
      <w:tr w:rsidR="007E63C2" w:rsidTr="00EE0BA6">
        <w:tc>
          <w:tcPr>
            <w:tcW w:w="792" w:type="dxa"/>
            <w:tcBorders>
              <w:top w:val="single" w:sz="6" w:space="0" w:color="auto"/>
            </w:tcBorders>
          </w:tcPr>
          <w:p w:rsidR="007E63C2" w:rsidRDefault="007E63C2" w:rsidP="00EE0BA6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7E63C2" w:rsidRPr="00734C8C" w:rsidRDefault="007E63C2" w:rsidP="00EE0BA6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7E63C2" w:rsidRPr="00734C8C" w:rsidRDefault="007E63C2" w:rsidP="007E63C2">
            <w:pPr>
              <w:pStyle w:val="PrepText"/>
              <w:rPr>
                <w:bCs/>
              </w:rPr>
            </w:pPr>
            <w:r w:rsidRPr="007E63C2">
              <w:rPr>
                <w:bCs/>
              </w:rPr>
              <w:t xml:space="preserve">90467-10167 </w:t>
            </w:r>
            <w:r>
              <w:rPr>
                <w:bCs/>
              </w:rPr>
              <w:t>b</w:t>
            </w:r>
            <w:r w:rsidRPr="007E63C2">
              <w:rPr>
                <w:bCs/>
              </w:rPr>
              <w:t>lue trunk trim clip</w:t>
            </w:r>
          </w:p>
        </w:tc>
      </w:tr>
      <w:tr w:rsidR="000D7B00" w:rsidTr="00D950BB">
        <w:tc>
          <w:tcPr>
            <w:tcW w:w="792" w:type="dxa"/>
            <w:tcBorders>
              <w:top w:val="single" w:sz="6" w:space="0" w:color="auto"/>
            </w:tcBorders>
          </w:tcPr>
          <w:p w:rsidR="000D7B00" w:rsidRDefault="000D7B00" w:rsidP="00D950B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D7B00" w:rsidRPr="00734C8C" w:rsidRDefault="007E63C2" w:rsidP="00D950BB">
            <w:pPr>
              <w:pStyle w:val="PrepText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D7B00" w:rsidRPr="00734C8C" w:rsidRDefault="007E63C2" w:rsidP="007E63C2">
            <w:pPr>
              <w:pStyle w:val="PrepText"/>
              <w:rPr>
                <w:bCs/>
              </w:rPr>
            </w:pPr>
            <w:r w:rsidRPr="007E63C2">
              <w:rPr>
                <w:bCs/>
              </w:rPr>
              <w:t xml:space="preserve">90467-08186-C0  </w:t>
            </w:r>
            <w:r>
              <w:rPr>
                <w:bCs/>
              </w:rPr>
              <w:t>b</w:t>
            </w:r>
            <w:r w:rsidRPr="007E63C2">
              <w:rPr>
                <w:bCs/>
              </w:rPr>
              <w:t>lack trunk trim clip</w:t>
            </w:r>
          </w:p>
        </w:tc>
      </w:tr>
      <w:tr w:rsidR="000D7B00" w:rsidTr="00D950BB">
        <w:tc>
          <w:tcPr>
            <w:tcW w:w="792" w:type="dxa"/>
            <w:tcBorders>
              <w:top w:val="single" w:sz="6" w:space="0" w:color="auto"/>
            </w:tcBorders>
          </w:tcPr>
          <w:p w:rsidR="000D7B00" w:rsidRDefault="000D7B00" w:rsidP="00D950BB">
            <w:pPr>
              <w:pStyle w:val="PrepText"/>
              <w:rPr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D7B00" w:rsidRDefault="000D7B00" w:rsidP="00D950BB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D7B00" w:rsidRDefault="000D7B00" w:rsidP="00D950BB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1270" t="12700" r="10160" b="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74221" w:rsidRDefault="00574221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574221" w:rsidRDefault="00574221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574221" w:rsidRDefault="00574221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574221" w:rsidRDefault="00574221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574221" w:rsidRDefault="00574221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4pt;margin-top:3.25pt;width:249.6pt;height:202.25pt;z-index:251657728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Na/h0deBwAAmC0AAA4AAAAAAAAAAAAAAAAA&#10;RAIAAGRycy9lMm9Eb2MueG1sUEsBAi0AFAAGAAgAAAAhAKAZFB7eAAAANQMAABkAAAAAAAAAAAAA&#10;AAAAzgkAAGRycy9fcmVscy9lMm9Eb2MueG1sLnJlbHNQSwECLQAUAAYACAAAACEAVWA5O+AAAAAI&#10;AQAADwAAAAAAAAAAAAAAAADj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574221" w:rsidRDefault="00574221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574221" w:rsidRDefault="00574221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574221" w:rsidRDefault="00574221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574221" w:rsidRDefault="00574221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574221" w:rsidRDefault="00574221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r w:rsidR="000A40EE">
        <w:rPr>
          <w:sz w:val="20"/>
          <w:szCs w:val="20"/>
        </w:rPr>
        <w:t>Lexus</w:t>
      </w:r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276043" w:rsidRDefault="00555D0B">
      <w:pPr>
        <w:pStyle w:val="ProcLevel1"/>
      </w:pPr>
      <w:r>
        <w:lastRenderedPageBreak/>
        <w:t>Remove the Rear Shock</w:t>
      </w:r>
      <w:r w:rsidR="003F4172">
        <w:t xml:space="preserve"> Absorber</w:t>
      </w:r>
      <w:r>
        <w:t>/Spring Assemblies</w:t>
      </w:r>
      <w:r w:rsidR="00276043">
        <w:t>.</w:t>
      </w:r>
    </w:p>
    <w:p w:rsidR="00276043" w:rsidRDefault="00276043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0224" behindDoc="0" locked="1" layoutInCell="1" allowOverlap="1" wp14:anchorId="4E1F5611" wp14:editId="2335B94C">
                <wp:simplePos x="0" y="0"/>
                <wp:positionH relativeFrom="column">
                  <wp:posOffset>-3248025</wp:posOffset>
                </wp:positionH>
                <wp:positionV relativeFrom="paragraph">
                  <wp:posOffset>52705</wp:posOffset>
                </wp:positionV>
                <wp:extent cx="2971800" cy="2103755"/>
                <wp:effectExtent l="19050" t="19050" r="19050" b="10795"/>
                <wp:wrapNone/>
                <wp:docPr id="1135" name="Group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03755"/>
                          <a:chOff x="-11" y="76929"/>
                          <a:chExt cx="2971420" cy="2119434"/>
                        </a:xfrm>
                      </wpg:grpSpPr>
                      <pic:pic xmlns:pic="http://schemas.openxmlformats.org/drawingml/2006/picture">
                        <pic:nvPicPr>
                          <pic:cNvPr id="1136" name="Picture 113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" y="76929"/>
                            <a:ext cx="2971420" cy="21194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137" name="Group 109"/>
                        <wpg:cNvGrpSpPr>
                          <a:grpSpLocks/>
                        </wpg:cNvGrpSpPr>
                        <wpg:grpSpPr bwMode="auto">
                          <a:xfrm>
                            <a:off x="12896" y="90609"/>
                            <a:ext cx="2172335" cy="247650"/>
                            <a:chOff x="3183" y="-1271"/>
                            <a:chExt cx="3421" cy="390"/>
                          </a:xfrm>
                        </wpg:grpSpPr>
                        <wps:wsp>
                          <wps:cNvPr id="1138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5" y="-1246"/>
                              <a:ext cx="2999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27604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Nylon pry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39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3" y="-1271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14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71" y="200476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276043">
                              <w:pPr>
                                <w:pStyle w:val="Fig"/>
                                <w:jc w:val="center"/>
                              </w:pPr>
                              <w:r>
                                <w:t>Fig. 1-1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F5611" id="Group 1135" o:spid="_x0000_s1037" style="position:absolute;left:0;text-align:left;margin-left:-255.75pt;margin-top:4.15pt;width:234pt;height:165.65pt;z-index:252020224;mso-width-relative:margin;mso-height-relative:margin" coordorigin=",769" coordsize="29714,2119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HE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gAAAAAAAAAAAAKdmVjdG9yRGF0YWJvb2wBAAAA&#10;AFBnUHNlbnVtAAAAAFBnUHMAAAAAUGdQQwAAAABMZWZ0VW50RiNSbHQAAAAAAAAAAAAAAABUb3Ag&#10;VW50RiNSbHQAAAAAAAAAAAAAAABTY2wgVW50RiNQcmNAWQAAAAAAADhCSU0D7QAAAAAAEABgAAAA&#10;AQABAGAAAAABAAE4QklNBCYAAAAAAA4AAAAAAAAAAAAAP4AAADhCSU0D8gAAAAAACgAA////////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CoAAAAAFJnaHRsb25nAAAA7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IvMAAAABAAAAoAAAAHEAAAHgAADT4AAA&#10;ItcAG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HE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">
                <v:shape id="Picture 1136" o:spid="_x0000_s1038" type="#_x0000_t75" style="position:absolute;top:769;width:29714;height:21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4tFDDAAAA3QAAAA8AAABkcnMvZG93bnJldi54bWxET01rwkAQvRf6H5YpeKubVEglukppK7Qn&#10;qVFyHbNjEtydDdmtJv/eLRS8zeN9znI9WCMu1PvWsYJ0moAgrpxuuVawLzbPcxA+IGs0jknBSB7W&#10;q8eHJebaXfmHLrtQixjCPkcFTQhdLqWvGrLop64jjtzJ9RZDhH0tdY/XGG6NfEmSTFpsOTY02NF7&#10;Q9V592sVvH50M8NF8l3rMh0P5XF7Kj+lUpOn4W0BItAQ7uJ/95eO89NZBn/fxB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i0UMMAAADdAAAADwAAAAAAAAAAAAAAAACf&#10;AgAAZHJzL2Rvd25yZXYueG1sUEsFBgAAAAAEAAQA9wAAAI8DAAAAAA==&#10;" stroked="t" strokecolor="black [3213]">
                  <v:imagedata r:id="rId26" o:title=""/>
                  <v:path arrowok="t"/>
                </v:shape>
                <v:group id="Group 109" o:spid="_x0000_s1039" style="position:absolute;left:128;top:906;width:21724;height:2476" coordorigin="3183,-1271" coordsize="342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rect id="Rectangle 110" o:spid="_x0000_s1040" style="position:absolute;left:3605;top:-1246;width:299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aqMYA&#10;AADdAAAADwAAAGRycy9kb3ducmV2LnhtbESPT0vDQBDF7wW/wzKCN7tpxT/EbksJFKQI1sb2PGTH&#10;JJqdDdmxjd/eOQi9zfDevPebxWoMnTnRkNrIDmbTDAxxFX3LtYOPcnP7BCYJsscuMjn4pQSr5dVk&#10;gbmPZ36n015qoyGccnTQiPS5talqKGCaxp5Ytc84BBRdh9r6Ac8aHjo7z7IHG7BlbWiwp6Kh6nv/&#10;Exy8HXfldvdYbCWbV1Ic+IvuX0vnbq7H9TMYoVEu5v/rF6/4szvF1W90BLv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IaqM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574221" w:rsidRDefault="00574221" w:rsidP="0027604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Nylon pry tool</w:t>
                          </w:r>
                        </w:p>
                      </w:txbxContent>
                    </v:textbox>
                  </v:rect>
                  <v:shape id="Picture 111" o:spid="_x0000_s1041" type="#_x0000_t75" alt="tool" style="position:absolute;left:3183;top:-127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8DtHDAAAA3QAAAA8AAABkcnMvZG93bnJldi54bWxET99rwjAQfh/sfwgn+DbTqh2uM8oQCmMg&#10;Mjffb82trTaXksRa/3sjDPZ2H9/PW64H04qenG8sK0gnCQji0uqGKwXfX8XTAoQPyBpby6TgSh7W&#10;q8eHJebaXviT+n2oRAxhn6OCOoQul9KXNRn0E9sRR+7XOoMhQldJ7fASw00rp0nyLA02HBtq7GhT&#10;U3nan42C/vRDs12aZa74mB/LTB62gQqlxqPh7RVEoCH8i//c7zrOT2cvcP8mni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wO0cMAAADdAAAADwAAAAAAAAAAAAAAAACf&#10;AgAAZHJzL2Rvd25yZXYueG1sUEsFBgAAAAAEAAQA9wAAAI8DAAAAAA==&#10;">
                    <v:imagedata r:id="rId27" o:title="tool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42" type="#_x0000_t202" style="position:absolute;left:78;top:20047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E+MYA&#10;AADdAAAADwAAAGRycy9kb3ducmV2LnhtbESPT2vCQBDF74V+h2UKvZS6UUQkdZVWW/CgB//geciO&#10;STA7G3ZXE7995yB4m+G9ee83s0XvGnWjEGvPBoaDDBRx4W3NpYHj4e9zCiomZIuNZzJwpwiL+evL&#10;DHPrO97RbZ9KJSEcczRQpdTmWseiIodx4Fti0c4+OEyyhlLbgJ2Eu0aPsmyiHdYsDRW2tKyouOyv&#10;zsBkFa7djpcfq+PvBrdtOTr93E/GvL/131+gEvXpaX5cr63gD8fCL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SE+MYAAADdAAAADwAAAAAAAAAAAAAAAACYAgAAZHJz&#10;L2Rvd25yZXYueG1sUEsFBgAAAAAEAAQA9QAAAIsDAAAAAA==&#10;" stroked="f">
                  <v:textbox inset="0,0,0,0">
                    <w:txbxContent>
                      <w:p w:rsidR="00574221" w:rsidRDefault="00574221" w:rsidP="00276043">
                        <w:pPr>
                          <w:pStyle w:val="Fig"/>
                          <w:jc w:val="center"/>
                        </w:pPr>
                        <w:r>
                          <w:t>Fig. 1-1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Remove the spring and shock </w:t>
      </w:r>
      <w:r w:rsidR="003F4172">
        <w:t xml:space="preserve">absorber </w:t>
      </w:r>
      <w:r>
        <w:t xml:space="preserve">assembly access covers.  The passenger’s side is shown (Fig. </w:t>
      </w:r>
      <w:r w:rsidR="00BC07C7">
        <w:t>1</w:t>
      </w:r>
      <w:r>
        <w:t>-1).</w:t>
      </w:r>
    </w:p>
    <w:p w:rsidR="00276043" w:rsidRDefault="00276043" w:rsidP="009B6864">
      <w:pPr>
        <w:pStyle w:val="ProcLevel2"/>
        <w:numPr>
          <w:ilvl w:val="0"/>
          <w:numId w:val="0"/>
        </w:numPr>
        <w:ind w:left="360"/>
      </w:pPr>
      <w:r w:rsidRPr="008F0A08">
        <w:rPr>
          <w:b/>
          <w:noProof/>
        </w:rPr>
        <w:drawing>
          <wp:anchor distT="0" distB="0" distL="114300" distR="114300" simplePos="0" relativeHeight="252022272" behindDoc="0" locked="1" layoutInCell="1" allowOverlap="1" wp14:anchorId="5F125A65" wp14:editId="5E22C0F6">
            <wp:simplePos x="0" y="0"/>
            <wp:positionH relativeFrom="column">
              <wp:posOffset>-9525</wp:posOffset>
            </wp:positionH>
            <wp:positionV relativeFrom="paragraph">
              <wp:posOffset>-42545</wp:posOffset>
            </wp:positionV>
            <wp:extent cx="228600" cy="228600"/>
            <wp:effectExtent l="0" t="0" r="0" b="0"/>
            <wp:wrapNone/>
            <wp:docPr id="21" name="Picture 2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The roof must be in the closed position.</w:t>
      </w:r>
    </w:p>
    <w:p w:rsidR="00276043" w:rsidRDefault="00276043" w:rsidP="009B6864">
      <w:pPr>
        <w:spacing w:after="120" w:line="300" w:lineRule="auto"/>
        <w:rPr>
          <w:b/>
        </w:rPr>
      </w:pPr>
    </w:p>
    <w:p w:rsidR="003F4172" w:rsidRDefault="003F4172" w:rsidP="009B6864">
      <w:pPr>
        <w:spacing w:after="120" w:line="300" w:lineRule="auto"/>
        <w:rPr>
          <w:b/>
        </w:rPr>
      </w:pPr>
    </w:p>
    <w:p w:rsidR="003F4172" w:rsidRDefault="003F4172" w:rsidP="009B6864">
      <w:pPr>
        <w:spacing w:after="120" w:line="300" w:lineRule="auto"/>
        <w:rPr>
          <w:b/>
        </w:rPr>
      </w:pPr>
    </w:p>
    <w:p w:rsidR="003F4172" w:rsidRDefault="003F4172" w:rsidP="009B6864">
      <w:pPr>
        <w:spacing w:after="120" w:line="300" w:lineRule="auto"/>
        <w:rPr>
          <w:b/>
        </w:rPr>
      </w:pPr>
    </w:p>
    <w:p w:rsidR="00276043" w:rsidRPr="00410C85" w:rsidRDefault="00276043" w:rsidP="009B6864">
      <w:pPr>
        <w:pStyle w:val="ProcLevel2"/>
        <w:numPr>
          <w:ilvl w:val="0"/>
          <w:numId w:val="0"/>
        </w:numPr>
        <w:ind w:left="360"/>
      </w:pPr>
    </w:p>
    <w:p w:rsidR="00276043" w:rsidRDefault="00276043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3296" behindDoc="0" locked="1" layoutInCell="1" allowOverlap="1" wp14:anchorId="76518943" wp14:editId="310BBEC2">
                <wp:simplePos x="0" y="0"/>
                <wp:positionH relativeFrom="column">
                  <wp:posOffset>-3248025</wp:posOffset>
                </wp:positionH>
                <wp:positionV relativeFrom="paragraph">
                  <wp:posOffset>-635</wp:posOffset>
                </wp:positionV>
                <wp:extent cx="2971800" cy="1864995"/>
                <wp:effectExtent l="19050" t="19050" r="19050" b="2095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64995"/>
                          <a:chOff x="4502" y="73489"/>
                          <a:chExt cx="2971420" cy="1883851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2" y="73489"/>
                            <a:ext cx="2971420" cy="1883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4" name="Group 109"/>
                        <wpg:cNvGrpSpPr>
                          <a:grpSpLocks/>
                        </wpg:cNvGrpSpPr>
                        <wpg:grpSpPr bwMode="auto">
                          <a:xfrm>
                            <a:off x="20516" y="90609"/>
                            <a:ext cx="1397635" cy="247650"/>
                            <a:chOff x="3195" y="-1271"/>
                            <a:chExt cx="2201" cy="390"/>
                          </a:xfrm>
                        </wpg:grpSpPr>
                        <wps:wsp>
                          <wps:cNvPr id="2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7" y="-1246"/>
                              <a:ext cx="1779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27604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5" y="-1271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7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753" y="176927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276043">
                              <w:pPr>
                                <w:pStyle w:val="Fig"/>
                                <w:jc w:val="center"/>
                              </w:pPr>
                              <w:r>
                                <w:t>Fig. 1-2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18943" id="Group 22" o:spid="_x0000_s1043" style="position:absolute;left:0;text-align:left;margin-left:-255.75pt;margin-top:-.05pt;width:234pt;height:146.85pt;z-index:252023296;mso-width-relative:margin;mso-height-relative:margin" coordorigin="45,734" coordsize="29714,1883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Z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gAAAAAAAAAAAAKdmVjdG9yRGF0YWJvb2wBAAAAAFBnUHNl&#10;bnVtAAAAAFBnUHMAAAAAUGdQQwAAAABMZWZ0VW50RiNSbHQAAAAAAAAAAAAAAABUb3AgVW50RiNS&#10;bHQAAAAAAAAAAAAAAABTY2wgVW50RiNQcmNAWQAAAAAAADhCSU0D7QAAAAAAEABgAAAAAQABAGAA&#10;AAABAAE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CUAAAA7AAAAAcAZgBp&#10;AGcAIAA0AC0AMgAAAAEAAAAAAAAAAAAAAAAAAAAAAAAAAQAAAAAAAAAAAAAA7AAAAJQAAAAAAAAA&#10;AAAAAAAAAAAAAQAAAAAAAAAAAAAAAAAAAAAAAAAQAAAAAQAAAAAAAG51bGwAAAACAAAABmJvdW5k&#10;c09iamMAAAABAAAAAAAAUmN0MQAAAAQAAAAAVG9wIGxvbmcAAAAAAAAAAExlZnRsb25nAAAAAAAA&#10;AABCdG9tbG9uZwAAAJQAAAAAUmdodGxvbmcAAADs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UAAAAAFJnaHRsb25nAAAA&#10;7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JMQAAAABAAAAoAAAAGQAAAHgAAC7gAAAJKg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GQ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">
                <v:shape id="Picture 23" o:spid="_x0000_s1044" type="#_x0000_t75" style="position:absolute;left:45;top:734;width:29714;height:18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+GjFAAAA2wAAAA8AAABkcnMvZG93bnJldi54bWxEj09rAjEUxO+FfofwCt5qtioiW6P4B8GD&#10;CtpSenxuXjdLNy/rJrrrtzeC4HGYmd8w42lrS3Gh2heOFXx0ExDEmdMF5wq+v1bvIxA+IGssHZOC&#10;K3mYTl5fxphq1/CeLoeQiwhhn6ICE0KVSukzQxZ911XE0ftztcUQZZ1LXWMT4baUvSQZSosFxwWD&#10;FS0MZf+Hs1Vw6h9/d80Rk81y9uPmCzcfbM9Gqc5bO/sEEagNz/CjvdYKen24f4k/QE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7/hoxQAAANsAAAAPAAAAAAAAAAAAAAAA&#10;AJ8CAABkcnMvZG93bnJldi54bWxQSwUGAAAAAAQABAD3AAAAkQMAAAAA&#10;" stroked="t" strokecolor="black [3213]">
                  <v:imagedata r:id="rId29" o:title=""/>
                  <v:path arrowok="t"/>
                </v:shape>
                <v:group id="Group 109" o:spid="_x0000_s1045" style="position:absolute;left:205;top:906;width:13976;height:2476" coordorigin="3195,-1271" coordsize="220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110" o:spid="_x0000_s1046" style="position:absolute;left:3617;top:-1246;width:177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VIsMA&#10;AADbAAAADwAAAGRycy9kb3ducmV2LnhtbESPUWvCQBCE34X+h2MLfdNLA1pJPaUECkUKWqN9XnLb&#10;JG1uL+S2Gv+9Jwg+DjPzDbNYDa5VR+pD49nA8yQBRVx623BlYF+8j+eggiBbbD2TgTMFWC0fRgvM&#10;rD/xFx13UqkI4ZChgVqky7QOZU0Ow8R3xNH78b1DibKvtO3xFOGu1WmSzLTDhuNCjR3lNZV/u39n&#10;YPO9Ldbbl3wtSVpKfuBfmn4Wxjw9Dm+voIQGuYdv7Q9rIJ3C9Uv8AX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wVIs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574221" w:rsidRDefault="00574221" w:rsidP="0027604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socket &amp; ratchet</w:t>
                          </w:r>
                        </w:p>
                      </w:txbxContent>
                    </v:textbox>
                  </v:rect>
                  <v:shape id="Picture 111" o:spid="_x0000_s1047" type="#_x0000_t75" alt="tool" style="position:absolute;left:3195;top:-127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DH7DAAAA2wAAAA8AAABkcnMvZG93bnJldi54bWxEj0FrwkAUhO8F/8PyhN6ajY0pkrqKFAKl&#10;UETb3p/Z1ySafRt2tzH9964geBxm5htmuR5NJwZyvrWsYJakIIgrq1uuFXx/lU8LED4ga+wsk4J/&#10;8rBeTR6WWGh75h0N+1CLCGFfoIImhL6Q0lcNGfSJ7Ymj92udwRClq6V2eI5w08nnNH2RBluOCw32&#10;9NZQddr/GQXD6UDZdpbnrvyYH6tc/nwGKpV6nI6bVxCBxnAP39rvWkGWwfVL/AFyd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IMfsMAAADbAAAADwAAAAAAAAAAAAAAAACf&#10;AgAAZHJzL2Rvd25yZXYueG1sUEsFBgAAAAAEAAQA9wAAAI8DAAAAAA==&#10;">
                    <v:imagedata r:id="rId27" o:title="tool"/>
                  </v:shape>
                </v:group>
                <v:shape id="Text Box 99" o:spid="_x0000_s1048" type="#_x0000_t202" style="position:absolute;left:157;top:17692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YY8UA&#10;AADbAAAADwAAAGRycy9kb3ducmV2LnhtbESPT2vCQBTE7wW/w/KEXopumoOt0VWsaaGHetCK50f2&#10;mQSzb8Pumj/fvlso9DjMzG+Y9XYwjejI+dqygud5AoK4sLrmUsH5+2P2CsIHZI2NZVIwkoftZvKw&#10;xkzbno/UnUIpIoR9hgqqENpMSl9UZNDPbUscvat1BkOUrpTaYR/hppFpkiykwZrjQoUt7Ssqbqe7&#10;UbDI3b0/8v4pP79/4aEt08vbeFHqcTrsViACDeE//Nf+1Apelv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5hjxQAAANsAAAAPAAAAAAAAAAAAAAAAAJgCAABkcnMv&#10;ZG93bnJldi54bWxQSwUGAAAAAAQABAD1AAAAigMAAAAA&#10;" stroked="f">
                  <v:textbox inset="0,0,0,0">
                    <w:txbxContent>
                      <w:p w:rsidR="00574221" w:rsidRDefault="00574221" w:rsidP="00276043">
                        <w:pPr>
                          <w:pStyle w:val="Fig"/>
                          <w:jc w:val="center"/>
                        </w:pPr>
                        <w:r>
                          <w:t>Fig. 1-2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Remove the 3 nuts on the upper side of the rear shock absorber assembly (Fig. </w:t>
      </w:r>
      <w:r w:rsidR="00BC07C7">
        <w:t>1</w:t>
      </w:r>
      <w:r>
        <w:t>-2).</w:t>
      </w:r>
    </w:p>
    <w:p w:rsidR="00276043" w:rsidRDefault="00276043" w:rsidP="009B6864">
      <w:pPr>
        <w:pStyle w:val="ProcLevel2"/>
      </w:pPr>
      <w:r w:rsidRPr="00FB5E4E">
        <w:t xml:space="preserve">Raise </w:t>
      </w:r>
      <w:r>
        <w:t xml:space="preserve">the </w:t>
      </w:r>
      <w:r w:rsidRPr="00FB5E4E">
        <w:t xml:space="preserve">vehicle </w:t>
      </w:r>
      <w:r>
        <w:t>and remove the rear wheels.</w:t>
      </w:r>
    </w:p>
    <w:p w:rsidR="00276043" w:rsidRDefault="00276043" w:rsidP="009B6864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2017152" behindDoc="0" locked="1" layoutInCell="1" allowOverlap="1" wp14:anchorId="2AA1F637" wp14:editId="226F5860">
            <wp:simplePos x="0" y="0"/>
            <wp:positionH relativeFrom="column">
              <wp:posOffset>-10160</wp:posOffset>
            </wp:positionH>
            <wp:positionV relativeFrom="paragraph">
              <wp:posOffset>-38735</wp:posOffset>
            </wp:positionV>
            <wp:extent cx="228600" cy="234950"/>
            <wp:effectExtent l="0" t="0" r="0" b="0"/>
            <wp:wrapNone/>
            <wp:docPr id="485" name="Picture 485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>
        <w:t xml:space="preserve"> Do not use an impact wrench on wheel locks (if equipped).</w:t>
      </w:r>
    </w:p>
    <w:p w:rsidR="003F4172" w:rsidRDefault="003F4172" w:rsidP="009B6864">
      <w:pPr>
        <w:spacing w:after="120" w:line="300" w:lineRule="auto"/>
      </w:pPr>
      <w:r>
        <w:br w:type="page"/>
      </w:r>
    </w:p>
    <w:p w:rsidR="00276043" w:rsidRDefault="00276043" w:rsidP="009B6864">
      <w:pPr>
        <w:pStyle w:val="ProcLevel2"/>
        <w:numPr>
          <w:ilvl w:val="0"/>
          <w:numId w:val="0"/>
        </w:numPr>
        <w:ind w:left="360"/>
      </w:pPr>
    </w:p>
    <w:p w:rsidR="00276043" w:rsidRDefault="00276043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1248" behindDoc="0" locked="1" layoutInCell="1" allowOverlap="1" wp14:anchorId="1D2FA7AB" wp14:editId="484009C3">
                <wp:simplePos x="0" y="0"/>
                <wp:positionH relativeFrom="column">
                  <wp:posOffset>-3248025</wp:posOffset>
                </wp:positionH>
                <wp:positionV relativeFrom="paragraph">
                  <wp:posOffset>-4445</wp:posOffset>
                </wp:positionV>
                <wp:extent cx="2971165" cy="1884680"/>
                <wp:effectExtent l="19050" t="19050" r="19685" b="20320"/>
                <wp:wrapNone/>
                <wp:docPr id="1229" name="Group 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165" cy="1884680"/>
                          <a:chOff x="14849" y="111063"/>
                          <a:chExt cx="2971420" cy="1890089"/>
                        </a:xfrm>
                      </wpg:grpSpPr>
                      <pic:pic xmlns:pic="http://schemas.openxmlformats.org/drawingml/2006/picture">
                        <pic:nvPicPr>
                          <pic:cNvPr id="1230" name="Picture 123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11063"/>
                            <a:ext cx="2971420" cy="18900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31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25534"/>
                            <a:ext cx="1932940" cy="247650"/>
                            <a:chOff x="3225" y="-1216"/>
                            <a:chExt cx="3044" cy="390"/>
                          </a:xfrm>
                        </wpg:grpSpPr>
                        <wps:wsp>
                          <wps:cNvPr id="123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91"/>
                              <a:ext cx="2622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27604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3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3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29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276043">
                              <w:pPr>
                                <w:pStyle w:val="Fig"/>
                                <w:jc w:val="center"/>
                              </w:pPr>
                              <w:r>
                                <w:t>Fig. 1-3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FA7AB" id="Group 1229" o:spid="_x0000_s1049" style="position:absolute;left:0;text-align:left;margin-left:-255.75pt;margin-top:-.35pt;width:233.95pt;height:148.4pt;z-index:252021248;mso-width-relative:margin;mso-height-relative:margin" coordorigin="148,1110" coordsize="29714,189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">
                <v:shape id="Picture 1230" o:spid="_x0000_s1050" type="#_x0000_t75" style="position:absolute;left:148;top:1110;width:29714;height:18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gnh/HAAAA3QAAAA8AAABkcnMvZG93bnJldi54bWxEj09PAkEMxe8mfodJTbzJrKsxsjIQYyDx&#10;IkYgcC073T9hp7PMjLB8e3ow8dbmvb7362Q2uE6dKMTWs4HHUQaKuPS25drAZr14eAUVE7LFzjMZ&#10;uFCE2fT2ZoKF9Wf+odMq1UpCOBZooEmpL7SOZUMO48j3xKJVPjhMsoZa24BnCXedzrPsRTtsWRoa&#10;7OmjofKw+nUG8me33Y/n3W5RXVweDsdqab++jbm/G97fQCUa0r/57/rTCn7+JPzyjYygp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gnh/HAAAA3QAAAA8AAAAAAAAAAAAA&#10;AAAAnwIAAGRycy9kb3ducmV2LnhtbFBLBQYAAAAABAAEAPcAAACTAwAAAAA=&#10;" stroked="t" strokecolor="black [3213]">
                  <v:imagedata r:id="rId32" o:title=""/>
                  <v:path arrowok="t"/>
                </v:shape>
                <v:group id="Group 109" o:spid="_x0000_s1051" style="position:absolute;left:395;top:1255;width:19330;height:2476" coordorigin="3225,-1216" coordsize="304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rect id="Rectangle 110" o:spid="_x0000_s1052" style="position:absolute;left:3647;top:-1191;width:262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MPsMA&#10;AADdAAAADwAAAGRycy9kb3ducmV2LnhtbERPTWvCQBC9F/wPywi91Y0pbSV1FQkIIgWtUc9Ddpqk&#10;zc6G7FTTf+8WCr3N433OfDm4Vl2oD41nA9NJAoq49LbhysCxWD/MQAVBtth6JgM/FGC5GN3NMbP+&#10;yu90OUilYgiHDA3UIl2mdShrchgmviOO3IfvHUqEfaVtj9cY7lqdJsmzdthwbKixo7ym8uvw7Qzs&#10;zvtiu3/Jt5KkpeQn/qSnt8KY+/GwegUlNMi/+M+9sXF++pjC7zfxBL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9MPs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574221" w:rsidRDefault="00574221" w:rsidP="0027604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ratchet</w:t>
                          </w:r>
                        </w:p>
                      </w:txbxContent>
                    </v:textbox>
                  </v:rect>
                  <v:shape id="Picture 111" o:spid="_x0000_s1053" type="#_x0000_t75" alt="tool" style="position:absolute;left:3225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WEfDAAAA3QAAAA8AAABkcnMvZG93bnJldi54bWxET99rwjAQfh/4P4QTfFtTrR2jGmUMCkMY&#10;Mt3ez+bWdjaXkmS1+++NMPDtPr6ft96OphMDOd9aVjBPUhDEldUt1wo+j+XjMwgfkDV2lknBH3nY&#10;biYPayy0vfAHDYdQixjCvkAFTQh9IaWvGjLoE9sTR+7bOoMhQldL7fASw00nF2n6JA22HBsa7Om1&#10;oep8+DUKhvOJsv08z125W/5Uufx6D1QqNZuOLysQgcZwF/+733Scv8gyuH0TT5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FYR8MAAADdAAAADwAAAAAAAAAAAAAAAACf&#10;AgAAZHJzL2Rvd25yZXYueG1sUEsFBgAAAAAEAAQA9wAAAI8DAAAAAA==&#10;">
                    <v:imagedata r:id="rId27" o:title="tool"/>
                  </v:shape>
                </v:group>
                <v:shape id="Text Box 99" o:spid="_x0000_s1054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Q+sMA&#10;AADdAAAADwAAAGRycy9kb3ducmV2LnhtbERPS4vCMBC+L/gfwix4WdbUrshSjeJrwYMefOB5aMa2&#10;bDMpSbT135uFBW/z8T1nOu9MLe7kfGVZwXCQgCDOra64UHA+/Xx+g/ABWWNtmRQ8yMN81nubYqZt&#10;ywe6H0MhYgj7DBWUITSZlD4vyaAf2IY4clfrDIYIXSG1wzaGm1qmSTKWBiuODSU2tCop/z3ejILx&#10;2t3aA68+1ufNDvdNkV6Wj4tS/fduMQERqAsv8b97q+P89GsEf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Q+sMAAADdAAAADwAAAAAAAAAAAAAAAACYAgAAZHJzL2Rv&#10;d25yZXYueG1sUEsFBgAAAAAEAAQA9QAAAIgDAAAAAA==&#10;" stroked="f">
                  <v:textbox inset="0,0,0,0">
                    <w:txbxContent>
                      <w:p w:rsidR="00574221" w:rsidRDefault="00574221" w:rsidP="00276043">
                        <w:pPr>
                          <w:pStyle w:val="Fig"/>
                          <w:jc w:val="center"/>
                        </w:pPr>
                        <w:r>
                          <w:t>Fig. 1-3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L</w:t>
      </w:r>
      <w:r w:rsidRPr="00303556">
        <w:t xml:space="preserve">oosen </w:t>
      </w:r>
      <w:r>
        <w:t xml:space="preserve">(do not remove) </w:t>
      </w:r>
      <w:r w:rsidRPr="00303556">
        <w:t xml:space="preserve">the </w:t>
      </w:r>
      <w:r>
        <w:t xml:space="preserve">lower </w:t>
      </w:r>
      <w:r w:rsidRPr="00303556">
        <w:t xml:space="preserve">rear </w:t>
      </w:r>
      <w:r>
        <w:t xml:space="preserve">No. 2 suspension arm </w:t>
      </w:r>
      <w:r w:rsidRPr="00303556">
        <w:t>nut (</w:t>
      </w:r>
      <w:r>
        <w:t xml:space="preserve">A, Fig. </w:t>
      </w:r>
      <w:r w:rsidR="00BC07C7">
        <w:t>1</w:t>
      </w:r>
      <w:r>
        <w:t>-3).</w:t>
      </w:r>
    </w:p>
    <w:p w:rsidR="00276043" w:rsidRDefault="00276043" w:rsidP="00BC07C7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2018176" behindDoc="0" locked="1" layoutInCell="1" allowOverlap="1" wp14:anchorId="5BC351FC" wp14:editId="6F2D09B6">
            <wp:simplePos x="0" y="0"/>
            <wp:positionH relativeFrom="column">
              <wp:posOffset>-27305</wp:posOffset>
            </wp:positionH>
            <wp:positionV relativeFrom="paragraph">
              <wp:posOffset>-25400</wp:posOffset>
            </wp:positionV>
            <wp:extent cx="228600" cy="228600"/>
            <wp:effectExtent l="0" t="0" r="0" b="0"/>
            <wp:wrapNone/>
            <wp:docPr id="89" name="Picture 8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 w:rsidRPr="00D26E15">
        <w:t xml:space="preserve"> </w:t>
      </w:r>
      <w:r>
        <w:t>Do not remove the nut.</w:t>
      </w:r>
    </w:p>
    <w:p w:rsidR="00276043" w:rsidRDefault="00276043" w:rsidP="00BC07C7">
      <w:pPr>
        <w:pStyle w:val="ProcLevel2"/>
      </w:pPr>
      <w:r>
        <w:t xml:space="preserve">Remove bolt B and the nut (Fig. </w:t>
      </w:r>
      <w:r w:rsidR="00BC07C7">
        <w:t>1</w:t>
      </w:r>
      <w:r>
        <w:t>-3).</w:t>
      </w:r>
    </w:p>
    <w:p w:rsidR="00276043" w:rsidRDefault="00276043" w:rsidP="00BC07C7">
      <w:pPr>
        <w:pStyle w:val="ProcLevel2"/>
      </w:pPr>
      <w:r>
        <w:t xml:space="preserve">Disconnect the stabilizer link assembly and height control sensor link bracket from the rear No. 2 suspension arm assembly </w:t>
      </w:r>
      <w:r w:rsidR="00BC07C7">
        <w:t>(Fig. 1</w:t>
      </w:r>
      <w:r>
        <w:t>-3).</w:t>
      </w:r>
    </w:p>
    <w:p w:rsidR="00276043" w:rsidRDefault="00276043" w:rsidP="00BC07C7">
      <w:pPr>
        <w:pStyle w:val="ProcLevel2"/>
      </w:pPr>
      <w:r>
        <w:t>R</w:t>
      </w:r>
      <w:r w:rsidR="00BC07C7">
        <w:t>emove bolt C and the nut (Fig. 1</w:t>
      </w:r>
      <w:r>
        <w:t>-3).</w:t>
      </w:r>
    </w:p>
    <w:p w:rsidR="00276043" w:rsidRDefault="00574221" w:rsidP="00BC07C7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2096000" behindDoc="0" locked="1" layoutInCell="1" allowOverlap="1" wp14:anchorId="1FBA96C6" wp14:editId="5436E74C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15" name="Picture 111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043">
        <w:rPr>
          <w:b/>
        </w:rPr>
        <w:t>CAUTION:</w:t>
      </w:r>
      <w:r w:rsidR="00276043" w:rsidRPr="00D26E15">
        <w:t xml:space="preserve"> </w:t>
      </w:r>
      <w:r w:rsidR="00276043">
        <w:t xml:space="preserve">The nut has a locking feature.  Remove the bolt and nut by turning the </w:t>
      </w:r>
      <w:r w:rsidR="00276043">
        <w:rPr>
          <w:b/>
        </w:rPr>
        <w:t>BOLT</w:t>
      </w:r>
      <w:r w:rsidR="00276043">
        <w:t xml:space="preserve"> while the nut is held in place.</w:t>
      </w:r>
    </w:p>
    <w:p w:rsidR="00276043" w:rsidRDefault="00276043" w:rsidP="00BC07C7">
      <w:pPr>
        <w:pStyle w:val="ProcLevel2"/>
      </w:pPr>
      <w:r>
        <w:t xml:space="preserve">Remove bolt D and the nut on the axle carrier side and lower the rear No. 2 suspension arm assembly from the knuckle assembly (Fig. </w:t>
      </w:r>
      <w:r w:rsidR="00BC07C7">
        <w:t>1</w:t>
      </w:r>
      <w:r>
        <w:t>-3).</w:t>
      </w:r>
    </w:p>
    <w:p w:rsidR="00276043" w:rsidRDefault="00276043" w:rsidP="00BC07C7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2019200" behindDoc="0" locked="1" layoutInCell="1" allowOverlap="1" wp14:anchorId="2DDA6ACD" wp14:editId="2F4012AA">
            <wp:simplePos x="0" y="0"/>
            <wp:positionH relativeFrom="column">
              <wp:posOffset>-27940</wp:posOffset>
            </wp:positionH>
            <wp:positionV relativeFrom="paragraph">
              <wp:posOffset>-39370</wp:posOffset>
            </wp:positionV>
            <wp:extent cx="228600" cy="228600"/>
            <wp:effectExtent l="0" t="0" r="0" b="0"/>
            <wp:wrapNone/>
            <wp:docPr id="90" name="Picture 9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 w:rsidRPr="00D26E15">
        <w:t xml:space="preserve"> </w:t>
      </w:r>
      <w:r>
        <w:t xml:space="preserve">The nut has a locking feature.  Remove the bolt and nut by turning the </w:t>
      </w:r>
      <w:r>
        <w:rPr>
          <w:b/>
        </w:rPr>
        <w:t>BOLT</w:t>
      </w:r>
      <w:r>
        <w:t xml:space="preserve"> while the nut is held in place.</w:t>
      </w:r>
    </w:p>
    <w:p w:rsidR="00276043" w:rsidRDefault="00276043" w:rsidP="00BC07C7">
      <w:pPr>
        <w:pStyle w:val="ProcLevel2"/>
      </w:pPr>
      <w:r>
        <w:t xml:space="preserve">Remove two fender liner nuts to access </w:t>
      </w:r>
      <w:r w:rsidRPr="00E400F0">
        <w:t xml:space="preserve">the rear shock absorber </w:t>
      </w:r>
      <w:r>
        <w:t>assembly</w:t>
      </w:r>
      <w:r>
        <w:rPr>
          <w:noProof/>
        </w:rPr>
        <w:t>.</w:t>
      </w:r>
    </w:p>
    <w:p w:rsidR="00276043" w:rsidRDefault="00BC07C7" w:rsidP="00BC07C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7328" behindDoc="0" locked="1" layoutInCell="1" allowOverlap="1" wp14:anchorId="4818D594" wp14:editId="7BC67617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65376"/>
                <wp:effectExtent l="19050" t="19050" r="19050" b="20955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65376"/>
                          <a:chOff x="14849" y="121093"/>
                          <a:chExt cx="2971420" cy="1870028"/>
                        </a:xfrm>
                      </wpg:grpSpPr>
                      <pic:pic xmlns:pic="http://schemas.openxmlformats.org/drawingml/2006/picture">
                        <pic:nvPicPr>
                          <pic:cNvPr id="1181" name="Picture 118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21093"/>
                            <a:ext cx="2971420" cy="18700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182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33154"/>
                            <a:ext cx="1393825" cy="247650"/>
                            <a:chOff x="3213" y="-1204"/>
                            <a:chExt cx="2195" cy="390"/>
                          </a:xfrm>
                        </wpg:grpSpPr>
                        <wps:wsp>
                          <wps:cNvPr id="1183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5" y="-1179"/>
                              <a:ext cx="1773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BC07C7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4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0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8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2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BC07C7">
                              <w:pPr>
                                <w:pStyle w:val="Fig"/>
                                <w:jc w:val="center"/>
                              </w:pPr>
                              <w:r>
                                <w:t>Fig. 1-4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8D594" id="Group 1180" o:spid="_x0000_s1055" style="position:absolute;left:0;text-align:left;margin-left:-255.75pt;margin-top:0;width:234pt;height:146.9pt;z-index:252067328;mso-width-relative:margin;mso-height-relative:margin" coordorigin="148,1210" coordsize="29714,187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Z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AAAAAAAAAAAACnZlY3RvckRhdGFib29sAQAAAABQZ1BzZW51bQAAAABQZ1BzAAAAAFBnUEMAAAAA&#10;TGVmdFVudEYjUmx0AAAAAAAAAAAAAAAAVG9wIFVudEYjUmx0AAAAAAAAAAAAAAAAU2NsIFVudEYj&#10;UHJjQFkAAAAAAAA4QklNA+0AAAAAABAAYAAAAAEAAQBgAAAAAQAB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lAAAAABSZ2h0bG9uZwAAAOw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B9SAAAAAQAAAKAAAABkAAAB4AAA&#10;u4AAAB82ABg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k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">
                <v:shape id="Picture 1181" o:spid="_x0000_s1056" type="#_x0000_t75" style="position:absolute;left:148;top:1210;width:29714;height:18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pL4fCAAAA3QAAAA8AAABkcnMvZG93bnJldi54bWxET0trAjEQvhf8D2EEbzXZgg+2RilCwaur&#10;BXsbNrMPmkzWTdTVX98UhN7m43vOajM4K67Uh9azhmyqQBCX3rRcazgePl+XIEJENmg9k4Y7Bdis&#10;Ry8rzI2/8Z6uRaxFCuGQo4Ymxi6XMpQNOQxT3xEnrvK9w5hgX0vT4y2FOyvflJpLhy2nhgY72jZU&#10;/hQXp8HWh8VcVX5WmYdanE7F1+78bbWejIePdxCRhvgvfrp3Js3Plhn8fZNO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6S+HwgAAAN0AAAAPAAAAAAAAAAAAAAAAAJ8C&#10;AABkcnMvZG93bnJldi54bWxQSwUGAAAAAAQABAD3AAAAjgMAAAAA&#10;" stroked="t" strokecolor="black [3213]">
                  <v:imagedata r:id="rId34" o:title=""/>
                  <v:path arrowok="t"/>
                </v:shape>
                <v:group id="Group 109" o:spid="_x0000_s1057" style="position:absolute;left:319;top:1331;width:13938;height:2477" coordorigin="3213,-1204" coordsize="21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rect id="Rectangle 110" o:spid="_x0000_s1058" style="position:absolute;left:3635;top:-1179;width:1773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eg8IA&#10;AADdAAAADwAAAGRycy9kb3ducmV2LnhtbERPS2vCQBC+C/0PyxS86cYHVlJXKUrAa2IPPU6z0yTN&#10;7mzIrib+e7dQ8DYf33N2h9EacaPeN44VLOYJCOLS6YYrBZ+XbLYF4QOyRuOYFNzJw2H/Mtlhqt3A&#10;Od2KUIkYwj5FBXUIXSqlL2uy6OeuI47cj+sthgj7SuoehxhujVwmyUZabDg21NjRsaayLa5WweX7&#10;rTWyMMucf0/XdZvlX9kwKjV9HT/eQQQaw1P87z7rOH+xXcHfN/EE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p6DwgAAAN0AAAAPAAAAAAAAAAAAAAAAAJgCAABkcnMvZG93&#10;bnJldi54bWxQSwUGAAAAAAQABAD1AAAAhwMAAAAA&#10;" stroked="f" strokeweight=".25pt">
                    <v:textbox inset="0,0,0,0">
                      <w:txbxContent>
                        <w:p w:rsidR="00574221" w:rsidRDefault="00574221" w:rsidP="00BC07C7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ratchet</w:t>
                          </w:r>
                        </w:p>
                      </w:txbxContent>
                    </v:textbox>
                  </v:rect>
                  <v:shape id="Picture 111" o:spid="_x0000_s1059" type="#_x0000_t75" alt="tool" style="position:absolute;left:3213;top:-120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aKjCAAAA3QAAAA8AAABkcnMvZG93bnJldi54bWxET99rwjAQfh/sfwg38G2mVTukGmUIBRGG&#10;TLf3W3O2nc2lJLHW/34RBr7dx/fzluvBtKIn5xvLCtJxAoK4tLrhSsHXsXidg/ABWWNrmRTcyMN6&#10;9fy0xFzbK39SfwiViCHsc1RQh9DlUvqyJoN+bDviyJ2sMxgidJXUDq8x3LRykiRv0mDDsaHGjjY1&#10;lefDxSjozz803adZ5ord7LfM5PdHoEKp0cvwvgARaAgP8b97q+P8dD6D+zfxB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wmiowgAAAN0AAAAPAAAAAAAAAAAAAAAAAJ8C&#10;AABkcnMvZG93bnJldi54bWxQSwUGAAAAAAQABAD3AAAAjgMAAAAA&#10;">
                    <v:imagedata r:id="rId27" o:title="tool"/>
                  </v:shape>
                </v:group>
                <v:shape id="Text Box 99" o:spid="_x0000_s1060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HasMA&#10;AADdAAAADwAAAGRycy9kb3ducmV2LnhtbERPS4vCMBC+L/gfwgh7WTS1B1eqUXwt7ME9+MDz0Ixt&#10;sZmUJNr67zeC4G0+vufMFp2pxZ2crywrGA0TEMS51RUXCk7Hn8EEhA/IGmvLpOBBHhbz3scMM21b&#10;3tP9EAoRQ9hnqKAMocmk9HlJBv3QNsSRu1hnMEToCqkdtjHc1DJNkrE0WHFsKLGhdUn59XAzCsYb&#10;d2v3vP7anLY7/GuK9Lx6nJX67HfLKYhAXXiLX+5fHeenk294fh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HHasMAAADdAAAADwAAAAAAAAAAAAAAAACYAgAAZHJzL2Rv&#10;d25yZXYueG1sUEsFBgAAAAAEAAQA9QAAAIgDAAAAAA==&#10;" stroked="f">
                  <v:textbox inset="0,0,0,0">
                    <w:txbxContent>
                      <w:p w:rsidR="00574221" w:rsidRDefault="00574221" w:rsidP="00BC07C7">
                        <w:pPr>
                          <w:pStyle w:val="Fig"/>
                          <w:jc w:val="center"/>
                        </w:pPr>
                        <w:r>
                          <w:t>Fig. 1-4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76043" w:rsidRPr="00E400F0">
        <w:t xml:space="preserve">Remove the 2 bolts and the rear shock absorber </w:t>
      </w:r>
      <w:r w:rsidR="00276043">
        <w:t>assembly</w:t>
      </w:r>
      <w:r w:rsidR="00276043" w:rsidRPr="00E400F0">
        <w:t xml:space="preserve"> from the body</w:t>
      </w:r>
      <w:r w:rsidR="00276043">
        <w:t xml:space="preserve"> (Fig. </w:t>
      </w:r>
      <w:r>
        <w:t>1</w:t>
      </w:r>
      <w:r w:rsidR="00276043">
        <w:t>-4).  Retain the bolts for reassembly</w:t>
      </w:r>
      <w:r>
        <w:t>.</w:t>
      </w:r>
    </w:p>
    <w:p w:rsidR="00276043" w:rsidRDefault="00276043" w:rsidP="00BC07C7">
      <w:pPr>
        <w:pStyle w:val="ProcLevel2"/>
      </w:pPr>
      <w:r>
        <w:t xml:space="preserve">Remove the spring from shock </w:t>
      </w:r>
      <w:r w:rsidR="003F4172">
        <w:t xml:space="preserve">absorber </w:t>
      </w:r>
      <w:r>
        <w:t>assembly.</w:t>
      </w:r>
    </w:p>
    <w:p w:rsidR="00276043" w:rsidRDefault="00276043" w:rsidP="00BC07C7">
      <w:pPr>
        <w:pStyle w:val="ProcLevel3"/>
      </w:pPr>
      <w:r>
        <w:t>Use a spring compressor to c</w:t>
      </w:r>
      <w:r w:rsidRPr="001A61E0">
        <w:t xml:space="preserve">ompress the rear coil spring until </w:t>
      </w:r>
      <w:r>
        <w:t>the tension is removed from the shock absorber assembly.</w:t>
      </w:r>
    </w:p>
    <w:p w:rsidR="00BC07C7" w:rsidRDefault="00BC07C7" w:rsidP="00BC07C7">
      <w:pPr>
        <w:spacing w:after="120" w:line="300" w:lineRule="auto"/>
      </w:pPr>
      <w:r>
        <w:br w:type="page"/>
      </w:r>
    </w:p>
    <w:p w:rsidR="00BC07C7" w:rsidRDefault="00BC07C7" w:rsidP="00BC07C7">
      <w:pPr>
        <w:pStyle w:val="ProcLevel2"/>
        <w:numPr>
          <w:ilvl w:val="0"/>
          <w:numId w:val="0"/>
        </w:numPr>
        <w:ind w:left="360"/>
      </w:pPr>
    </w:p>
    <w:p w:rsidR="00276043" w:rsidRDefault="00276043" w:rsidP="00BC07C7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5344" behindDoc="0" locked="1" layoutInCell="1" allowOverlap="1" wp14:anchorId="0A4DF158" wp14:editId="6B306068">
                <wp:simplePos x="0" y="0"/>
                <wp:positionH relativeFrom="column">
                  <wp:posOffset>-3248025</wp:posOffset>
                </wp:positionH>
                <wp:positionV relativeFrom="paragraph">
                  <wp:posOffset>-8890</wp:posOffset>
                </wp:positionV>
                <wp:extent cx="2971800" cy="1874520"/>
                <wp:effectExtent l="19050" t="19050" r="19050" b="11430"/>
                <wp:wrapNone/>
                <wp:docPr id="1288" name="Group 1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74520"/>
                          <a:chOff x="23469" y="121093"/>
                          <a:chExt cx="2971420" cy="1880943"/>
                        </a:xfrm>
                      </wpg:grpSpPr>
                      <pic:pic xmlns:pic="http://schemas.openxmlformats.org/drawingml/2006/picture">
                        <pic:nvPicPr>
                          <pic:cNvPr id="1289" name="Picture 128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9" y="121093"/>
                            <a:ext cx="2971420" cy="18809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11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33154"/>
                            <a:ext cx="2217420" cy="247650"/>
                            <a:chOff x="3225" y="-1204"/>
                            <a:chExt cx="3492" cy="390"/>
                          </a:xfrm>
                        </wpg:grpSpPr>
                        <wps:wsp>
                          <wps:cNvPr id="131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79"/>
                              <a:ext cx="3070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27604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socket, ratchet &amp; 6mm hex wrench</w:t>
                                </w:r>
                              </w:p>
                              <w:p w:rsidR="00574221" w:rsidRDefault="00574221" w:rsidP="00276043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8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20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3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1319" y="1813326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276043">
                              <w:pPr>
                                <w:pStyle w:val="Fig"/>
                                <w:jc w:val="center"/>
                              </w:pPr>
                              <w:r>
                                <w:t>Fig. 1-5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DF158" id="Group 1288" o:spid="_x0000_s1061" style="position:absolute;left:0;text-align:left;margin-left:-255.75pt;margin-top:-.7pt;width:234pt;height:147.6pt;z-index:252025344;mso-width-relative:margin;mso-height-relative:margin" coordorigin="234,1210" coordsize="29714,188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">
                <v:shape id="Picture 1289" o:spid="_x0000_s1062" type="#_x0000_t75" style="position:absolute;left:234;top:1210;width:29714;height:18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5/pjCAAAA3QAAAA8AAABkcnMvZG93bnJldi54bWxETz1vwjAQ3ZH4D9YhdUHFIQOCFIMKUivG&#10;Yli6neJrEjU+B9uE9N/XSEhs9/Q+b70dbCt68qFxrGA+y0AQl840XCk4nz5elyBCRDbYOiYFfxRg&#10;uxmP1lgYd+Mj9TpWIoVwKFBBHWNXSBnKmiyGmeuIE/fjvMWYoK+k8XhL4baVeZYtpMWGU0ONHe1r&#10;Kn/11SrID4tv7S5X2a9C3H36Lz3VJ63Uy2R4fwMRaYhP8cN9MGl+vlzB/Zt0gt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uf6YwgAAAN0AAAAPAAAAAAAAAAAAAAAAAJ8C&#10;AABkcnMvZG93bnJldi54bWxQSwUGAAAAAAQABAD3AAAAjgMAAAAA&#10;" stroked="t" strokecolor="black [3213]">
                  <v:imagedata r:id="rId36" o:title=""/>
                  <v:path arrowok="t"/>
                </v:shape>
                <v:group id="Group 109" o:spid="_x0000_s1063" style="position:absolute;left:395;top:1331;width:22174;height:2477" coordorigin="3225,-1204" coordsize="349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rect id="Rectangle 110" o:spid="_x0000_s1064" style="position:absolute;left:3647;top:-1179;width:3070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AfsIA&#10;AADdAAAADwAAAGRycy9kb3ducmV2LnhtbERPTWvCQBC9F/oflil4qxtjsSW6SmkJeE300OM0OyZp&#10;dmdDdjXx33cFwds83udsdpM14kKDbx0rWMwTEMSV0y3XCo6H/PUDhA/IGo1jUnAlD7vt89MGM+1G&#10;LuhShlrEEPYZKmhC6DMpfdWQRT93PXHkTm6wGCIcaqkHHGO4NTJNkpW02HJsaLCnr4aqrjxbBYff&#10;987I0qQF/32f37q8+MnHSanZy/S5BhFoCg/x3b3Xcf5ykcLtm3i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MB+wgAAAN0AAAAPAAAAAAAAAAAAAAAAAJgCAABkcnMvZG93&#10;bnJldi54bWxQSwUGAAAAAAQABAD1AAAAhwMAAAAA&#10;" stroked="f" strokeweight=".25pt">
                    <v:textbox inset="0,0,0,0">
                      <w:txbxContent>
                        <w:p w:rsidR="00574221" w:rsidRDefault="00574221" w:rsidP="0027604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socket, ratchet &amp; 6mm hex wrench</w:t>
                          </w:r>
                        </w:p>
                        <w:p w:rsidR="00574221" w:rsidRDefault="00574221" w:rsidP="00276043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shape id="Picture 111" o:spid="_x0000_s1065" type="#_x0000_t75" alt="tool" style="position:absolute;left:3225;top:-120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0xavFAAAA3QAAAA8AAABkcnMvZG93bnJldi54bWxEj0FLw0AQhe9C/8Myhd7spsaIpN2WIgSk&#10;IGLV+5idJmmzs2F3TeO/dw6Ctxnem/e+2ewm16uRQuw8G1gtM1DEtbcdNwY+3qvbR1AxIVvsPZOB&#10;H4qw285uNlhaf+U3Go+pURLCsUQDbUpDqXWsW3IYl34gFu3kg8Mka2i0DXiVcNfruyx70A47loYW&#10;B3pqqb4cv52B8fJF+euqKEJ1uD/Xhf58SVQZs5hP+zWoRFP6N/9dP1vBz3PBlW9kBL3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9MWrxQAAAN0AAAAPAAAAAAAAAAAAAAAA&#10;AJ8CAABkcnMvZG93bnJldi54bWxQSwUGAAAAAAQABAD3AAAAkQMAAAAA&#10;">
                    <v:imagedata r:id="rId27" o:title="tool"/>
                  </v:shape>
                </v:group>
                <v:shape id="Text Box 99" o:spid="_x0000_s1066" type="#_x0000_t202" style="position:absolute;left:313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w+cMA&#10;AADdAAAADwAAAGRycy9kb3ducmV2LnhtbERPTYvCMBC9C/sfwix4EU1VELcaZVd3wYMedMXz0Ixt&#10;sZmUJNr6740geJvH+5z5sjWVuJHzpWUFw0ECgjizuuRcwfH/rz8F4QOyxsoyKbiTh+XiozPHVNuG&#10;93Q7hFzEEPYpKihCqFMpfVaQQT+wNXHkztYZDBG6XGqHTQw3lRwlyUQaLDk2FFjTqqDscrgaBZO1&#10;uzZ7XvXWx98t7up8dPq5n5TqfrbfMxCB2vAWv9wbHeePx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ww+cMAAADdAAAADwAAAAAAAAAAAAAAAACYAgAAZHJzL2Rv&#10;d25yZXYueG1sUEsFBgAAAAAEAAQA9QAAAIgDAAAAAA==&#10;" stroked="f">
                  <v:textbox inset="0,0,0,0">
                    <w:txbxContent>
                      <w:p w:rsidR="00574221" w:rsidRDefault="00574221" w:rsidP="00276043">
                        <w:pPr>
                          <w:pStyle w:val="Fig"/>
                          <w:jc w:val="center"/>
                        </w:pPr>
                        <w:r>
                          <w:t>Fig. 1-5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Remove </w:t>
      </w:r>
      <w:r w:rsidRPr="001A61E0">
        <w:t xml:space="preserve">the </w:t>
      </w:r>
      <w:r>
        <w:t>upper shock</w:t>
      </w:r>
      <w:r w:rsidRPr="001A61E0">
        <w:t xml:space="preserve"> </w:t>
      </w:r>
      <w:r>
        <w:t xml:space="preserve">absorber </w:t>
      </w:r>
      <w:r w:rsidRPr="001A61E0">
        <w:t>nut</w:t>
      </w:r>
      <w:r>
        <w:t>.  If the shaft spins with the nut, ho</w:t>
      </w:r>
      <w:r w:rsidRPr="001A61E0">
        <w:t xml:space="preserve">ld the rod of the rear shock absorber </w:t>
      </w:r>
      <w:r>
        <w:t>assembly with a 6</w:t>
      </w:r>
      <w:r w:rsidRPr="001A61E0">
        <w:t>mm</w:t>
      </w:r>
      <w:r w:rsidR="005C6B36">
        <w:t xml:space="preserve"> hexagon wrench (Fig. 1</w:t>
      </w:r>
      <w:r>
        <w:t>-5).</w:t>
      </w:r>
    </w:p>
    <w:p w:rsidR="00276043" w:rsidRDefault="00276043" w:rsidP="00BC07C7">
      <w:pPr>
        <w:pStyle w:val="ProcLevel3"/>
      </w:pPr>
      <w:r>
        <w:t>Note the order and position of the washer, bushings and jounce bumper for reassembly.</w:t>
      </w:r>
    </w:p>
    <w:p w:rsidR="00276043" w:rsidRDefault="00276043" w:rsidP="00276043">
      <w:pPr>
        <w:pStyle w:val="ProcLevel2"/>
      </w:pPr>
      <w:r>
        <w:t>Discard the OE coil spring.</w:t>
      </w:r>
    </w:p>
    <w:p w:rsidR="00276043" w:rsidRDefault="00BC07C7" w:rsidP="00276043">
      <w:pPr>
        <w:pStyle w:val="ProcLevel2"/>
      </w:pPr>
      <w:r>
        <w:t>Repeat Step 1</w:t>
      </w:r>
      <w:r w:rsidR="00276043">
        <w:t xml:space="preserve"> on the other side of the vehicle.</w:t>
      </w:r>
    </w:p>
    <w:p w:rsidR="00276043" w:rsidRDefault="00276043" w:rsidP="00276043">
      <w:pPr>
        <w:pStyle w:val="ProcLevel2"/>
        <w:numPr>
          <w:ilvl w:val="0"/>
          <w:numId w:val="0"/>
        </w:numPr>
        <w:ind w:left="360"/>
      </w:pPr>
    </w:p>
    <w:p w:rsidR="00276043" w:rsidRDefault="00574221" w:rsidP="00276043">
      <w:pPr>
        <w:pStyle w:val="Heading5"/>
      </w:pPr>
      <w:r>
        <w:t xml:space="preserve">Install the </w:t>
      </w:r>
      <w:r w:rsidRPr="00611234">
        <w:rPr>
          <w:i/>
        </w:rPr>
        <w:t>F-Sport</w:t>
      </w:r>
      <w:r>
        <w:t xml:space="preserve"> Rear Spring</w:t>
      </w:r>
      <w:r w:rsidR="00276043">
        <w:t>.</w:t>
      </w:r>
    </w:p>
    <w:p w:rsidR="00276043" w:rsidRDefault="00276043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9440" behindDoc="0" locked="1" layoutInCell="1" allowOverlap="1" wp14:anchorId="14FB4DB2" wp14:editId="07E0631C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901952"/>
                <wp:effectExtent l="19050" t="19050" r="19050" b="22225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50996" y="950870"/>
                          <a:chExt cx="2971419" cy="1907726"/>
                        </a:xfrm>
                      </wpg:grpSpPr>
                      <pic:pic xmlns:pic="http://schemas.openxmlformats.org/drawingml/2006/picture">
                        <pic:nvPicPr>
                          <pic:cNvPr id="1260" name="Picture 126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96" y="950870"/>
                            <a:ext cx="2971419" cy="19077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6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6" y="266281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276043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B4DB2" id="Group 1259" o:spid="_x0000_s1067" style="position:absolute;left:0;text-align:left;margin-left:-255.75pt;margin-top:0;width:234pt;height:149.75pt;z-index:252029440;mso-width-relative:margin;mso-height-relative:margin" coordorigin="509,9508" coordsize="29714,190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">
                <v:shape id="Picture 1260" o:spid="_x0000_s1068" type="#_x0000_t75" style="position:absolute;left:509;top:9508;width:29715;height:19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Ck7HAAAA3QAAAA8AAABkcnMvZG93bnJldi54bWxEj0FrwkAQhe9C/8Myhd50owUr0VW02CL0&#10;VA2lxyE7JtHsbMhuY/TXO4eCtxnem/e+Wax6V6uO2lB5NjAeJaCIc28rLgxkh4/hDFSIyBZrz2Tg&#10;SgFWy6fBAlPrL/xN3T4WSkI4pGigjLFJtQ55SQ7DyDfEoh196zDK2hbatniRcFfrSZJMtcOKpaHE&#10;ht5Lys/7P2fgq9u6w8/b7fdzm72eMNlkx83sbMzLc7+eg4rUx4f5/3pnBX8yFX75Rkb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DCk7HAAAA3QAAAA8AAAAAAAAAAAAA&#10;AAAAnwIAAGRycy9kb3ducmV2LnhtbFBLBQYAAAAABAAEAPcAAACTAwAAAAA=&#10;" stroked="t" strokecolor="black [3213]">
                  <v:imagedata r:id="rId38" o:title=""/>
                  <v:path arrowok="t"/>
                </v:shape>
                <v:shape id="Text Box 99" o:spid="_x0000_s1069" type="#_x0000_t202" style="position:absolute;left:586;top:26628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/58MA&#10;AADdAAAADwAAAGRycy9kb3ducmV2LnhtbERPS4vCMBC+L/gfwgheFk23SFmqUXyssAf3oCueh2Zs&#10;i82kJNHWf78RhL3Nx/ec+bI3jbiT87VlBR+TBARxYXXNpYLT7278CcIHZI2NZVLwIA/LxeBtjrm2&#10;HR/ofgyliCHsc1RQhdDmUvqiIoN+YlviyF2sMxgidKXUDrsYbhqZJkkmDdYcGypsaVNRcT3ejIJs&#10;627dgTfv29PXHn/aMj2vH2elRsN+NQMRqA//4pf7W8f5aTaF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+/58MAAADdAAAADwAAAAAAAAAAAAAAAACYAgAAZHJzL2Rv&#10;d25yZXYueG1sUEsFBgAAAAAEAAQA9QAAAIgDAAAAAA==&#10;" stroked="f">
                  <v:textbox inset="0,0,0,0">
                    <w:txbxContent>
                      <w:p w:rsidR="00574221" w:rsidRDefault="00574221" w:rsidP="00276043">
                        <w:pPr>
                          <w:pStyle w:val="Fig"/>
                          <w:jc w:val="center"/>
                        </w:pPr>
                        <w:r>
                          <w:t>Fig. 2-1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F</w:t>
      </w:r>
      <w:r w:rsidRPr="007D6924">
        <w:t>it the rear coil spring end into the recessed part of the rear lower shock absorber seat</w:t>
      </w:r>
      <w:r>
        <w:t xml:space="preserve"> (Fig. </w:t>
      </w:r>
      <w:r w:rsidR="00BC07C7">
        <w:t>2</w:t>
      </w:r>
      <w:r w:rsidR="00574221">
        <w:t>-1</w:t>
      </w:r>
      <w:r>
        <w:t>).</w:t>
      </w:r>
    </w:p>
    <w:p w:rsidR="00574221" w:rsidRDefault="00574221" w:rsidP="009B6864">
      <w:pPr>
        <w:spacing w:after="120" w:line="300" w:lineRule="auto"/>
      </w:pPr>
      <w:r>
        <w:br w:type="page"/>
      </w:r>
    </w:p>
    <w:p w:rsidR="00574221" w:rsidRDefault="00574221" w:rsidP="009B6864">
      <w:pPr>
        <w:pStyle w:val="ProcLevel2"/>
        <w:numPr>
          <w:ilvl w:val="0"/>
          <w:numId w:val="0"/>
        </w:numPr>
        <w:ind w:left="360"/>
      </w:pPr>
    </w:p>
    <w:p w:rsidR="00276043" w:rsidRDefault="00276043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0464" behindDoc="0" locked="1" layoutInCell="1" allowOverlap="1" wp14:anchorId="4FC1B509" wp14:editId="554B014C">
                <wp:simplePos x="0" y="0"/>
                <wp:positionH relativeFrom="column">
                  <wp:posOffset>-2733675</wp:posOffset>
                </wp:positionH>
                <wp:positionV relativeFrom="paragraph">
                  <wp:posOffset>654050</wp:posOffset>
                </wp:positionV>
                <wp:extent cx="5486400" cy="6045835"/>
                <wp:effectExtent l="19050" t="19050" r="19050" b="12065"/>
                <wp:wrapNone/>
                <wp:docPr id="1340" name="Group 1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6045835"/>
                          <a:chOff x="673213" y="950870"/>
                          <a:chExt cx="5494023" cy="6069016"/>
                        </a:xfrm>
                      </wpg:grpSpPr>
                      <pic:pic xmlns:pic="http://schemas.openxmlformats.org/drawingml/2006/picture">
                        <pic:nvPicPr>
                          <pic:cNvPr id="1341" name="Picture 134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213" y="950870"/>
                            <a:ext cx="5494023" cy="60690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4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607151" y="6829352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276043">
                              <w:pPr>
                                <w:pStyle w:val="Fig"/>
                                <w:jc w:val="center"/>
                              </w:pPr>
                              <w:r>
                                <w:t>Fig. 2-2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1B509" id="Group 1340" o:spid="_x0000_s1070" style="position:absolute;left:0;text-align:left;margin-left:-215.25pt;margin-top:51.5pt;width:6in;height:476.05pt;z-index:252030464;mso-width-relative:margin;mso-height-relative:margin" coordorigin="6732,9508" coordsize="54940,606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">
                <v:shape id="Picture 1341" o:spid="_x0000_s1071" type="#_x0000_t75" style="position:absolute;left:6732;top:9508;width:54940;height:606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pLV7GAAAA3QAAAA8AAABkcnMvZG93bnJldi54bWxET01rwkAQvRf6H5YRvNWNNUhNXaUWCkIp&#10;tdGD3qbZMZs2O5tmtzH++65Q8DaP9znzZW9r0VHrK8cKxqMEBHHhdMWlgt325e4BhA/IGmvHpOBM&#10;HpaL25s5Ztqd+IO6PJQihrDPUIEJocmk9IUhi37kGuLIHV1rMUTYllK3eIrhtpb3STKVFiuODQYb&#10;ejZUfOe/VsHnfpauuvTt63XbT38Om3w1mb0bpYaD/ukRRKA+XMX/7rWO8yfpGC7fxBP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ktXsYAAADdAAAADwAAAAAAAAAAAAAA&#10;AACfAgAAZHJzL2Rvd25yZXYueG1sUEsFBgAAAAAEAAQA9wAAAJIDAAAAAA==&#10;" stroked="t" strokecolor="black [3213]">
                  <v:imagedata r:id="rId40" o:title=""/>
                  <v:path arrowok="t"/>
                </v:shape>
                <v:shape id="Text Box 99" o:spid="_x0000_s1072" type="#_x0000_t202" style="position:absolute;left:56071;top:6829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R9cMA&#10;AADdAAAADwAAAGRycy9kb3ducmV2LnhtbERPS4vCMBC+L/gfwix4WdbUrshSjeJrwYMefOB5aMa2&#10;bDMpSbT135uFBW/z8T1nOu9MLe7kfGVZwXCQgCDOra64UHA+/Xx+g/ABWWNtmRQ8yMN81nubYqZt&#10;ywe6H0MhYgj7DBWUITSZlD4vyaAf2IY4clfrDIYIXSG1wzaGm1qmSTKWBiuODSU2tCop/z3ejILx&#10;2t3aA68+1ufNDvdNkV6Wj4tS/fduMQERqAsv8b97q+P8r1EKf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7R9cMAAADdAAAADwAAAAAAAAAAAAAAAACYAgAAZHJzL2Rv&#10;d25yZXYueG1sUEsFBgAAAAAEAAQA9QAAAIgDAAAAAA==&#10;" stroked="f">
                  <v:textbox inset="0,0,0,0">
                    <w:txbxContent>
                      <w:p w:rsidR="00574221" w:rsidRDefault="00574221" w:rsidP="00276043">
                        <w:pPr>
                          <w:pStyle w:val="Fig"/>
                          <w:jc w:val="center"/>
                        </w:pPr>
                        <w:r>
                          <w:t>Fig. 2-2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Reassemble the shock</w:t>
      </w:r>
      <w:r w:rsidR="003F4172" w:rsidRPr="003F4172">
        <w:t xml:space="preserve"> </w:t>
      </w:r>
      <w:r w:rsidR="003F4172">
        <w:t>absorber</w:t>
      </w:r>
      <w:r>
        <w:t>/spring</w:t>
      </w:r>
      <w:r w:rsidR="00BC07C7">
        <w:t xml:space="preserve"> assembly as shown below (Fig. 2</w:t>
      </w:r>
      <w:r w:rsidR="00574221">
        <w:t>-2</w:t>
      </w:r>
      <w:r>
        <w:t>).</w:t>
      </w:r>
    </w:p>
    <w:p w:rsidR="00276043" w:rsidRDefault="00276043" w:rsidP="009B6864">
      <w:pPr>
        <w:spacing w:after="120" w:line="300" w:lineRule="auto"/>
      </w:pPr>
      <w:r>
        <w:br w:type="page"/>
      </w:r>
    </w:p>
    <w:p w:rsidR="00276043" w:rsidRDefault="00276043" w:rsidP="009B6864">
      <w:pPr>
        <w:pStyle w:val="ProcLevel2"/>
        <w:numPr>
          <w:ilvl w:val="0"/>
          <w:numId w:val="0"/>
        </w:numPr>
        <w:ind w:left="360"/>
      </w:pPr>
    </w:p>
    <w:p w:rsidR="00276043" w:rsidRDefault="00276043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1488" behindDoc="0" locked="1" layoutInCell="1" allowOverlap="1" wp14:anchorId="397D9115" wp14:editId="2133AF9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19050" t="19050" r="19050" b="22225"/>
                <wp:wrapNone/>
                <wp:docPr id="1343" name="Group 1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448"/>
                          <a:chOff x="50996" y="951123"/>
                          <a:chExt cx="2971419" cy="1907220"/>
                        </a:xfrm>
                      </wpg:grpSpPr>
                      <pic:pic xmlns:pic="http://schemas.openxmlformats.org/drawingml/2006/picture">
                        <pic:nvPicPr>
                          <pic:cNvPr id="1378" name="Picture 137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96" y="951123"/>
                            <a:ext cx="2971419" cy="1907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7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6" y="266281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276043">
                              <w:pPr>
                                <w:pStyle w:val="Fig"/>
                                <w:jc w:val="center"/>
                              </w:pPr>
                              <w:r>
                                <w:t>Fig. 2-3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D9115" id="Group 1343" o:spid="_x0000_s1073" style="position:absolute;left:0;text-align:left;margin-left:-255.6pt;margin-top:0;width:234pt;height:149.75pt;z-index:252031488;mso-width-relative:margin;mso-height-relative:margin" coordorigin="509,9511" coordsize="29714,190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">
                <v:shape id="Picture 1378" o:spid="_x0000_s1074" type="#_x0000_t75" style="position:absolute;left:509;top:9511;width:29715;height:19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1Uu/GAAAA3QAAAA8AAABkcnMvZG93bnJldi54bWxEj0FLAzEQhe+C/yGM4EVsooKVtWkpUsWT&#10;YO3B47iZ7obdTOImbdf99c5B8DbDe/PeN4vVGHp1pCH7yBZuZgYUcR2d58bC7uP5+gFULsgO+8hk&#10;4YcyrJbnZwusXDzxOx23pVESwrlCC20pqdI61y0FzLOYiEXbxyFgkXVotBvwJOGh17fG3OuAnqWh&#10;xURPLdXd9hAsTJ/N/vtl7ae0oeSvpq4zX2/G2suLcf0IqtBY/s1/169O8O/mgivfyAh6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VS78YAAADdAAAADwAAAAAAAAAAAAAA&#10;AACfAgAAZHJzL2Rvd25yZXYueG1sUEsFBgAAAAAEAAQA9wAAAJIDAAAAAA==&#10;" stroked="t" strokecolor="black [3213]">
                  <v:imagedata r:id="rId42" o:title=""/>
                  <v:path arrowok="t"/>
                </v:shape>
                <v:shape id="Text Box 99" o:spid="_x0000_s1075" type="#_x0000_t202" style="position:absolute;left:586;top:26628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JOcQA&#10;AADdAAAADwAAAGRycy9kb3ducmV2LnhtbERPTWvCQBC9C/0PyxS8FLOpBVujq1RtwYMe1OB5yE6T&#10;0Oxs2F1N/PddoeBtHu9z5sveNOJKzteWFbwmKQjiwuqaSwX56Xv0AcIHZI2NZVJwIw/LxdNgjpm2&#10;HR/oegyliCHsM1RQhdBmUvqiIoM+sS1x5H6sMxgidKXUDrsYbho5TtOJNFhzbKiwpXVFxe/xYhRM&#10;Nu7SHXj9ssm/drhvy/F5dTsrNXzuP2cgAvXhIf53b3Wc//Y+hf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2iTnEAAAA3QAAAA8AAAAAAAAAAAAAAAAAmAIAAGRycy9k&#10;b3ducmV2LnhtbFBLBQYAAAAABAAEAPUAAACJAwAAAAA=&#10;" stroked="f">
                  <v:textbox inset="0,0,0,0">
                    <w:txbxContent>
                      <w:p w:rsidR="00574221" w:rsidRDefault="00574221" w:rsidP="00276043">
                        <w:pPr>
                          <w:pStyle w:val="Fig"/>
                          <w:jc w:val="center"/>
                        </w:pPr>
                        <w:r>
                          <w:t>Fig. 2-3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Ensure the cushions and washer (lip turned up) are assembled in the correct direction and order (</w:t>
      </w:r>
      <w:r w:rsidR="00BC07C7">
        <w:t>Fig. 2</w:t>
      </w:r>
      <w:r w:rsidR="00574221">
        <w:t>-3</w:t>
      </w:r>
      <w:r>
        <w:t>).</w:t>
      </w:r>
    </w:p>
    <w:p w:rsidR="00276043" w:rsidRDefault="00276043" w:rsidP="009B6864">
      <w:pPr>
        <w:pStyle w:val="ProcLevel2"/>
        <w:numPr>
          <w:ilvl w:val="0"/>
          <w:numId w:val="0"/>
        </w:numPr>
        <w:ind w:left="360"/>
      </w:pPr>
    </w:p>
    <w:p w:rsidR="00276043" w:rsidRDefault="00276043" w:rsidP="009B6864">
      <w:pPr>
        <w:pStyle w:val="ProcLevel2"/>
        <w:numPr>
          <w:ilvl w:val="0"/>
          <w:numId w:val="0"/>
        </w:numPr>
        <w:ind w:left="360"/>
      </w:pPr>
    </w:p>
    <w:p w:rsidR="00276043" w:rsidRDefault="00276043" w:rsidP="009B6864">
      <w:pPr>
        <w:pStyle w:val="ProcLevel2"/>
        <w:numPr>
          <w:ilvl w:val="0"/>
          <w:numId w:val="0"/>
        </w:numPr>
        <w:ind w:left="360"/>
      </w:pPr>
    </w:p>
    <w:p w:rsidR="00276043" w:rsidRDefault="00276043" w:rsidP="009B6864">
      <w:pPr>
        <w:pStyle w:val="ProcLevel2"/>
        <w:numPr>
          <w:ilvl w:val="0"/>
          <w:numId w:val="0"/>
        </w:numPr>
        <w:ind w:left="360"/>
      </w:pPr>
    </w:p>
    <w:p w:rsidR="00276043" w:rsidRDefault="00276043" w:rsidP="009B6864">
      <w:pPr>
        <w:pStyle w:val="ProcLevel2"/>
        <w:numPr>
          <w:ilvl w:val="0"/>
          <w:numId w:val="0"/>
        </w:numPr>
        <w:ind w:left="360"/>
      </w:pPr>
    </w:p>
    <w:p w:rsidR="00276043" w:rsidRDefault="00276043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2512" behindDoc="0" locked="1" layoutInCell="1" allowOverlap="1" wp14:anchorId="56E503D5" wp14:editId="2AD0EE81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74520"/>
                <wp:effectExtent l="19050" t="19050" r="19050" b="11430"/>
                <wp:wrapNone/>
                <wp:docPr id="1380" name="Group 1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74520"/>
                          <a:chOff x="23469" y="121093"/>
                          <a:chExt cx="2971420" cy="1880943"/>
                        </a:xfrm>
                      </wpg:grpSpPr>
                      <pic:pic xmlns:pic="http://schemas.openxmlformats.org/drawingml/2006/picture">
                        <pic:nvPicPr>
                          <pic:cNvPr id="1381" name="Picture 138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9" y="121093"/>
                            <a:ext cx="2971420" cy="18809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82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33154"/>
                            <a:ext cx="2564765" cy="247650"/>
                            <a:chOff x="3225" y="-1204"/>
                            <a:chExt cx="4039" cy="390"/>
                          </a:xfrm>
                        </wpg:grpSpPr>
                        <wps:wsp>
                          <wps:cNvPr id="1383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79"/>
                              <a:ext cx="3617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27604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socket, torque wrench &amp; 6mm hex wrench</w:t>
                                </w:r>
                              </w:p>
                              <w:p w:rsidR="00574221" w:rsidRDefault="00574221" w:rsidP="00276043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4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20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8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1319" y="1813326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276043">
                              <w:pPr>
                                <w:pStyle w:val="Fig"/>
                                <w:jc w:val="center"/>
                              </w:pPr>
                              <w:r>
                                <w:t>Fig. 2-4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503D5" id="Group 1380" o:spid="_x0000_s1076" style="position:absolute;left:0;text-align:left;margin-left:-255.75pt;margin-top:.05pt;width:234pt;height:147.6pt;z-index:252032512;mso-width-relative:margin;mso-height-relative:margin" coordorigin="234,1210" coordsize="29714,188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">
                <v:shape id="Picture 1381" o:spid="_x0000_s1077" type="#_x0000_t75" style="position:absolute;left:234;top:1210;width:29714;height:18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u/QPCAAAA3QAAAA8AAABkcnMvZG93bnJldi54bWxET01rAjEQvRf8D2EEL6VmVRC7NYoVFI82&#10;evE2bKa7i5vJNonr9t83gtDbPN7nLNe9bURHPtSOFUzGGQjiwpmaSwXn0+5tASJEZIONY1LwSwHW&#10;q8HLEnPj7vxFnY6lSCEcclRQxdjmUoaiIoth7FrixH07bzEm6EtpPN5TuG3kNMvm0mLNqaHClrYV&#10;FVd9swqmh/lFu5+b7N5D/Nz7o37VJ63UaNhvPkBE6uO/+Ok+mDR/tpjA45t0gl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Lv0DwgAAAN0AAAAPAAAAAAAAAAAAAAAAAJ8C&#10;AABkcnMvZG93bnJldi54bWxQSwUGAAAAAAQABAD3AAAAjgMAAAAA&#10;" stroked="t" strokecolor="black [3213]">
                  <v:imagedata r:id="rId36" o:title=""/>
                  <v:path arrowok="t"/>
                </v:shape>
                <v:group id="Group 109" o:spid="_x0000_s1078" style="position:absolute;left:395;top:1331;width:25648;height:2477" coordorigin="3225,-1204" coordsize="40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rect id="Rectangle 110" o:spid="_x0000_s1079" style="position:absolute;left:3647;top:-1179;width:3617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wYsIA&#10;AADdAAAADwAAAGRycy9kb3ducmV2LnhtbERPTWvCQBC9C/6HZYTedFMVK6mriCXQa2IPPU6z0yTN&#10;7mzIrib9964geJvH+5zdYbRGXKn3jWMFr4sEBHHpdMOVgq9zNt+C8AFZo3FMCv7Jw2E/neww1W7g&#10;nK5FqEQMYZ+igjqELpXSlzVZ9AvXEUfu1/UWQ4R9JXWPQwy3Ri6TZCMtNhwbauzoVFPZFher4Pzz&#10;1hpZmGXOfx+XdZvl39kwKvUyG4/vIAKN4Sl+uD91nL/aruD+TTxB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vBiwgAAAN0AAAAPAAAAAAAAAAAAAAAAAJgCAABkcnMvZG93&#10;bnJldi54bWxQSwUGAAAAAAQABAD1AAAAhwMAAAAA&#10;" stroked="f" strokeweight=".25pt">
                    <v:textbox inset="0,0,0,0">
                      <w:txbxContent>
                        <w:p w:rsidR="00574221" w:rsidRDefault="00574221" w:rsidP="0027604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socket, torque wrench &amp; 6mm hex wrench</w:t>
                          </w:r>
                        </w:p>
                        <w:p w:rsidR="00574221" w:rsidRDefault="00574221" w:rsidP="00276043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shape id="Picture 111" o:spid="_x0000_s1080" type="#_x0000_t75" alt="tool" style="position:absolute;left:3225;top:-120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BknCAAAA3QAAAA8AAABkcnMvZG93bnJldi54bWxET9tqwkAQfS/4D8sIvtWN1YhEVxEhIIVS&#10;6uV9zI5JNDsbdrcx/ftuoeDbHM51VpveNKIj52vLCibjBARxYXXNpYLTMX9dgPABWWNjmRT8kIfN&#10;evCywkzbB39RdwiliCHsM1RQhdBmUvqiIoN+bFviyF2tMxgidKXUDh8x3DTyLUnm0mDNsaHClnYV&#10;FffDt1HQ3S80/ZykqcvfZ7cileePQLlSo2G/XYII1Ien+N+913H+dDGDv2/iC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BgZJwgAAAN0AAAAPAAAAAAAAAAAAAAAAAJ8C&#10;AABkcnMvZG93bnJldi54bWxQSwUGAAAAAAQABAD3AAAAjgMAAAAA&#10;">
                    <v:imagedata r:id="rId27" o:title="tool"/>
                  </v:shape>
                </v:group>
                <v:shape id="Text Box 99" o:spid="_x0000_s1081" type="#_x0000_t202" style="position:absolute;left:313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7zG8QA&#10;AADdAAAADwAAAGRycy9kb3ducmV2LnhtbERPTWvCQBC9F/wPywi9FN3UUgnRNdjYQg/tQQ2eh+yY&#10;BLOzYXc18d93C4Xe5vE+Z52PphM3cr61rOB5noAgrqxuuVZQHj9mKQgfkDV2lknBnTzkm8nDGjNt&#10;B97T7RBqEUPYZ6igCaHPpPRVQwb93PbEkTtbZzBE6GqpHQ4x3HRykSRLabDl2NBgT0VD1eVwNQqW&#10;O3cd9lw87cr3L/zu68Xp7X5S6nE6blcgAo3hX/zn/tRx/kv6C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8xvEAAAA3QAAAA8AAAAAAAAAAAAAAAAAmAIAAGRycy9k&#10;b3ducmV2LnhtbFBLBQYAAAAABAAEAPUAAACJAwAAAAA=&#10;" stroked="f">
                  <v:textbox inset="0,0,0,0">
                    <w:txbxContent>
                      <w:p w:rsidR="00574221" w:rsidRDefault="00574221" w:rsidP="00276043">
                        <w:pPr>
                          <w:pStyle w:val="Fig"/>
                          <w:jc w:val="center"/>
                        </w:pPr>
                        <w:r>
                          <w:t>Fig. 2-4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C07C7">
        <w:rPr>
          <w:noProof/>
        </w:rPr>
        <w:t>Torque</w:t>
      </w:r>
      <w:r>
        <w:t xml:space="preserve"> the </w:t>
      </w:r>
      <w:r w:rsidR="00BC07C7">
        <w:t>new shock absorber shaft lock nut (Fig. 2</w:t>
      </w:r>
      <w:r w:rsidR="00574221">
        <w:t>-4</w:t>
      </w:r>
      <w:r>
        <w:t>).</w:t>
      </w:r>
    </w:p>
    <w:p w:rsidR="00574221" w:rsidRDefault="00574221" w:rsidP="009B6864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2098048" behindDoc="1" locked="1" layoutInCell="1" allowOverlap="1" wp14:anchorId="40D8A72C" wp14:editId="52922750">
            <wp:simplePos x="0" y="0"/>
            <wp:positionH relativeFrom="column">
              <wp:posOffset>-182880</wp:posOffset>
            </wp:positionH>
            <wp:positionV relativeFrom="paragraph">
              <wp:posOffset>-54610</wp:posOffset>
            </wp:positionV>
            <wp:extent cx="429768" cy="374904"/>
            <wp:effectExtent l="0" t="0" r="8890" b="635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18 N·m (</w:t>
      </w:r>
      <w:r w:rsidRPr="0044710F">
        <w:t>184 kgf·cm, 13 ft·lbf</w:t>
      </w:r>
      <w:r>
        <w:t>)</w:t>
      </w:r>
    </w:p>
    <w:p w:rsidR="00574221" w:rsidRDefault="00574221" w:rsidP="009B6864">
      <w:pPr>
        <w:pStyle w:val="ProcLevel2"/>
      </w:pPr>
      <w:r>
        <w:t>Repeat Step 2 for the other side.</w:t>
      </w:r>
    </w:p>
    <w:p w:rsidR="00276043" w:rsidRDefault="00276043" w:rsidP="009B6864">
      <w:pPr>
        <w:pStyle w:val="ProcLevel2"/>
        <w:numPr>
          <w:ilvl w:val="0"/>
          <w:numId w:val="0"/>
        </w:numPr>
        <w:ind w:left="360"/>
      </w:pPr>
    </w:p>
    <w:p w:rsidR="00BC07C7" w:rsidRDefault="00BC07C7" w:rsidP="009B6864">
      <w:pPr>
        <w:pStyle w:val="ProcLevel2"/>
        <w:numPr>
          <w:ilvl w:val="0"/>
          <w:numId w:val="0"/>
        </w:numPr>
        <w:ind w:left="360"/>
      </w:pPr>
    </w:p>
    <w:p w:rsidR="00BC07C7" w:rsidRDefault="00BC07C7" w:rsidP="009B6864">
      <w:pPr>
        <w:pStyle w:val="ProcLevel2"/>
        <w:numPr>
          <w:ilvl w:val="0"/>
          <w:numId w:val="0"/>
        </w:numPr>
        <w:ind w:left="360"/>
      </w:pPr>
    </w:p>
    <w:p w:rsidR="00276043" w:rsidRDefault="00555D0B" w:rsidP="00276043">
      <w:pPr>
        <w:pStyle w:val="Heading5"/>
      </w:pPr>
      <w:r>
        <w:t>Install the Rear Shock</w:t>
      </w:r>
      <w:r w:rsidR="003F4172" w:rsidRPr="003F4172">
        <w:t xml:space="preserve"> </w:t>
      </w:r>
      <w:r w:rsidR="003F4172">
        <w:t xml:space="preserve">Absorber </w:t>
      </w:r>
      <w:r>
        <w:t>/Spring Assemblies</w:t>
      </w:r>
      <w:r w:rsidR="00276043">
        <w:t>.</w:t>
      </w:r>
    </w:p>
    <w:p w:rsidR="00555D0B" w:rsidRDefault="00555D0B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0704" behindDoc="0" locked="1" layoutInCell="1" allowOverlap="1" wp14:anchorId="2D605EB5" wp14:editId="651E158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054096"/>
                <wp:effectExtent l="19050" t="19050" r="19050" b="13335"/>
                <wp:wrapNone/>
                <wp:docPr id="1277" name="Group 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054096"/>
                          <a:chOff x="869840" y="2201815"/>
                          <a:chExt cx="2971073" cy="3092168"/>
                        </a:xfrm>
                      </wpg:grpSpPr>
                      <pic:pic xmlns:pic="http://schemas.openxmlformats.org/drawingml/2006/picture">
                        <pic:nvPicPr>
                          <pic:cNvPr id="1278" name="Picture 1278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9840" y="2201815"/>
                            <a:ext cx="2971073" cy="30921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0185" y="5104332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555D0B">
                              <w:pPr>
                                <w:pStyle w:val="Fig"/>
                                <w:jc w:val="center"/>
                              </w:pPr>
                              <w:r>
                                <w:t>Fig. 3-1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05EB5" id="Group 1277" o:spid="_x0000_s1082" style="position:absolute;left:0;text-align:left;margin-left:-255.6pt;margin-top:0;width:234pt;height:240.5pt;z-index:252040704;mso-width-relative:margin;mso-height-relative:margin" coordorigin="8698,22018" coordsize="29710,30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KAAn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WAAAAAAAAAAAAAp2ZWN0b3JEYXRh&#10;Ym9vbAEAAAAAUGdQc2VudW0AAAAAUGdQcwAAAABQZ1BDAAAAAExlZnRVbnRGI1JsdAAAAAAAAAAA&#10;AAAAAFRvcCBVbnRGI1JsdAAAAAAAAAAAAAAAAFNjbCBVbnRGI1ByY0BZAAAAAAAAOEJJTQPtAAAA&#10;AAAQAGAAAAABAAEAYAAAAAEAAThCSU0EJgAAAAAADgAAAAAAAAAAAAA/gAAAOEJJTQPyAAAAAAAK&#10;AAD///////8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UEAAAAAUmdodGxvbmcAAAE4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igwAAAAEAAACcAAAAoAAA&#10;AdQAASSAAAAiZwAYAAH/2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B&#10;/+4ADkFkb2JlAGSAAAAAAf/bAIQADAgICAkIDAkJDBELCgsRFQ8MDA8VGBMTFRMTGBEMDAwMDAwR&#10;DAwMDAwMDAwMDAwMDAwMDAwMDAwMDAwMDAwMDAENCwsNDg0QDg4QFA4ODhQUDg4ODhQRDAwMDAwR&#10;EQwMDAwMDBEMDAwMDAwMDAwMDAwMDAwMDAwMDAwMDAwMDAwM/8AAEQgAoACc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">
                <v:shape id="Picture 1278" o:spid="_x0000_s1083" type="#_x0000_t75" style="position:absolute;left:8698;top:22018;width:29711;height:30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G+9jDAAAA3QAAAA8AAABkcnMvZG93bnJldi54bWxEj02LwkAMhu+C/2HIwt50qoJKdRRRhF1P&#10;WoVlb6ET27KdTOmM2v335iB4S8j78WS57lyt7tSGyrOB0TABRZx7W3Fh4HLeD+agQkS2WHsmA/8U&#10;YL3q95aYWv/gE92zWCgJ4ZCigTLGJtU65CU5DEPfEMvt6luHUda20LbFh4S7Wo+TZKodViwNJTa0&#10;LSn/y25Oerv6aCeTw2a6zf1uhLNvqn5+jfn86DYLUJG6+Ba/3F9W8MczwZVvZAS9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b72MMAAADdAAAADwAAAAAAAAAAAAAAAACf&#10;AgAAZHJzL2Rvd25yZXYueG1sUEsFBgAAAAAEAAQA9wAAAI8DAAAAAA==&#10;" stroked="t" strokecolor="black [3213]">
                  <v:imagedata r:id="rId44" o:title=""/>
                  <v:path arrowok="t"/>
                </v:shape>
                <v:shape id="Text Box 99" o:spid="_x0000_s1084" type="#_x0000_t202" style="position:absolute;left:8801;top:51043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oNcQA&#10;AADdAAAADwAAAGRycy9kb3ducmV2LnhtbERPTWvCQBC9F/oflin0UnTTFESiq7RJCz3UgxpyHrJj&#10;EszOht3VxH/fLRS8zeN9zno7mV5cyfnOsoLXeQKCuLa640ZBefyaLUH4gKyxt0wKbuRhu3l8WGOm&#10;7ch7uh5CI2II+wwVtCEMmZS+bsmgn9uBOHIn6wyGCF0jtcMxhptepkmykAY7jg0tDpS3VJ8PF6Ng&#10;UbjLuOf8pSg/f3A3NGn1cauUen6a3lcgAk3hLv53f+s4/y1J4e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aDXEAAAA3QAAAA8AAAAAAAAAAAAAAAAAmAIAAGRycy9k&#10;b3ducmV2LnhtbFBLBQYAAAAABAAEAPUAAACJAwAAAAA=&#10;" stroked="f">
                  <v:textbox inset="0,0,0,0">
                    <w:txbxContent>
                      <w:p w:rsidR="00574221" w:rsidRDefault="00574221" w:rsidP="00555D0B">
                        <w:pPr>
                          <w:pStyle w:val="Fig"/>
                          <w:jc w:val="center"/>
                        </w:pPr>
                        <w:r>
                          <w:t>Fig. 3-1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En</w:t>
      </w:r>
      <w:r w:rsidRPr="00A76634">
        <w:t xml:space="preserve">sure that the left </w:t>
      </w:r>
      <w:r>
        <w:t xml:space="preserve">(driver’s side) </w:t>
      </w:r>
      <w:r w:rsidRPr="00A76634">
        <w:t>coil spring end faces toward</w:t>
      </w:r>
      <w:r>
        <w:t>s</w:t>
      </w:r>
      <w:r w:rsidRPr="00A76634">
        <w:t xml:space="preserve"> the front of the vehicle and the right coil spring end faces toward</w:t>
      </w:r>
      <w:r>
        <w:t>s</w:t>
      </w:r>
      <w:r w:rsidRPr="00A76634">
        <w:t xml:space="preserve"> the rear</w:t>
      </w:r>
      <w:r>
        <w:t xml:space="preserve"> (Fig. </w:t>
      </w:r>
      <w:r w:rsidR="00F7763C">
        <w:t>3</w:t>
      </w:r>
      <w:r>
        <w:t>-1).</w:t>
      </w:r>
    </w:p>
    <w:p w:rsidR="00555D0B" w:rsidRDefault="00555D0B" w:rsidP="009B6864">
      <w:pPr>
        <w:spacing w:after="120" w:line="300" w:lineRule="auto"/>
      </w:pPr>
      <w:r>
        <w:br w:type="page"/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</w:pPr>
    </w:p>
    <w:p w:rsidR="00555D0B" w:rsidRDefault="00555D0B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1728" behindDoc="0" locked="1" layoutInCell="1" allowOverlap="1" wp14:anchorId="4E2DAD38" wp14:editId="495B25D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65376"/>
                <wp:effectExtent l="19050" t="19050" r="19050" b="2095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65376"/>
                          <a:chOff x="14849" y="121093"/>
                          <a:chExt cx="2971420" cy="1870028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21093"/>
                            <a:ext cx="2971420" cy="18700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83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33154"/>
                            <a:ext cx="1393825" cy="247650"/>
                            <a:chOff x="3213" y="-1204"/>
                            <a:chExt cx="2195" cy="390"/>
                          </a:xfrm>
                        </wpg:grpSpPr>
                        <wps:wsp>
                          <wps:cNvPr id="91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5" y="-1179"/>
                              <a:ext cx="1773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555D0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0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9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79751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555D0B">
                              <w:pPr>
                                <w:pStyle w:val="Fig"/>
                                <w:jc w:val="center"/>
                              </w:pPr>
                              <w:r>
                                <w:t>Fig. 3-2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DAD38" id="Group 27" o:spid="_x0000_s1085" style="position:absolute;left:0;text-align:left;margin-left:-255.6pt;margin-top:0;width:234pt;height:146.9pt;z-index:252041728;mso-width-relative:margin;mso-height-relative:margin" coordorigin="148,1210" coordsize="29714,187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Z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AAAAAAAAAAAACnZlY3RvckRhdGFib29sAQAAAABQZ1BzZW51bQAAAABQZ1BzAAAAAFBn&#10;UEMAAAAATGVmdFVudEYjUmx0AAAAAAAAAAAAAAAAVG9wIFVudEYjUmx0AAAAAAAAAAAAAAAAU2Ns&#10;IFVudEYjUHJjQFkAAAAAAAA4QklNA+0AAAAAABAAYAAAAAEAAQBgAAAAAQAB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lAAAAABSZ2h0bG9uZwAAAOw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B9SAAAAAQAAAKAAAABk&#10;AAAB4AAAu4AAAB82ABg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">
                <v:shape id="Picture 82" o:spid="_x0000_s1086" type="#_x0000_t75" style="position:absolute;left:148;top:1210;width:29714;height:18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osLHDAAAA2wAAAA8AAABkcnMvZG93bnJldi54bWxEj09rAjEUxO+C3yG8Qm+adKEqW+MihYLX&#10;rhXs7bF5+weTl3WT6uqnbwoFj8PM/IZZF6Oz4kJD6DxreJkrEMSVNx03Gr72H7MViBCRDVrPpOFG&#10;AYrNdLLG3Pgrf9KljI1IEA45amhj7HMpQ9WSwzD3PXHyaj84jEkOjTQDXhPcWZkptZAOO04LLfb0&#10;3lJ1Kn+cBtvslwtV+9fa3NXyeCwPu/O31fr5ady+gYg0xkf4v70zGlYZ/H1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iwscMAAADbAAAADwAAAAAAAAAAAAAAAACf&#10;AgAAZHJzL2Rvd25yZXYueG1sUEsFBgAAAAAEAAQA9wAAAI8DAAAAAA==&#10;" stroked="t" strokecolor="black [3213]">
                  <v:imagedata r:id="rId34" o:title=""/>
                  <v:path arrowok="t"/>
                </v:shape>
                <v:group id="Group 109" o:spid="_x0000_s1087" style="position:absolute;left:319;top:1331;width:13938;height:2477" coordorigin="3213,-1204" coordsize="21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rect id="Rectangle 110" o:spid="_x0000_s1088" style="position:absolute;left:3635;top:-1179;width:1773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qNsMA&#10;AADbAAAADwAAAGRycy9kb3ducmV2LnhtbESPzWrDMBCE74W8g9hAbo2cEPrjRDahxdCrnRx63Fob&#10;27G0MpYSu29fFQo9DjPzDXPIZ2vEnUbfOVawWScgiGunO24UnE/F4wsIH5A1Gsek4Js85Nni4YCp&#10;dhOXdK9CIyKEfYoK2hCGVEpft2TRr91AHL2LGy2GKMdG6hGnCLdGbpPkSVrsOC60ONBbS3Vf3ayC&#10;09dzb2RltiVf32+7vig/i2lWarWcj3sQgebwH/5rf2gFrxv4/RJ/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eqNsMAAADbAAAADwAAAAAAAAAAAAAAAACYAgAAZHJzL2Rv&#10;d25yZXYueG1sUEsFBgAAAAAEAAQA9QAAAIgDAAAAAA==&#10;" stroked="f" strokeweight=".25pt">
                    <v:textbox inset="0,0,0,0">
                      <w:txbxContent>
                        <w:p w:rsidR="00574221" w:rsidRDefault="00574221" w:rsidP="00555D0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ratchet</w:t>
                          </w:r>
                        </w:p>
                      </w:txbxContent>
                    </v:textbox>
                  </v:rect>
                  <v:shape id="Picture 111" o:spid="_x0000_s1089" type="#_x0000_t75" alt="tool" style="position:absolute;left:3213;top:-120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UU0TDAAAA2wAAAA8AAABkcnMvZG93bnJldi54bWxEj91qwkAUhO8LfYflFLzTjdWITV2lFAIi&#10;SPHv/jR7mqRmz4bdNca3dwtCL4eZ+YZZrHrTiI6cry0rGI8SEMSF1TWXCo6HfDgH4QOyxsYyKbiR&#10;h9Xy+WmBmbZX3lG3D6WIEPYZKqhCaDMpfVGRQT+yLXH0fqwzGKJ0pdQOrxFuGvmaJDNpsOa4UGFL&#10;nxUV5/3FKOjO3zT5GqepyzfT3yKVp22gXKnBS//xDiJQH/7Dj/ZaK3ibwN+X+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RTRMMAAADbAAAADwAAAAAAAAAAAAAAAACf&#10;AgAAZHJzL2Rvd25yZXYueG1sUEsFBgAAAAAEAAQA9wAAAI8DAAAAAA==&#10;">
                    <v:imagedata r:id="rId27" o:title="tool"/>
                  </v:shape>
                </v:group>
                <v:shape id="Text Box 99" o:spid="_x0000_s1090" type="#_x0000_t202" style="position:absolute;left:234;top:17975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RB8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XL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EHxQAAANsAAAAPAAAAAAAAAAAAAAAAAJgCAABkcnMv&#10;ZG93bnJldi54bWxQSwUGAAAAAAQABAD1AAAAigMAAAAA&#10;" stroked="f">
                  <v:textbox inset="0,0,0,0">
                    <w:txbxContent>
                      <w:p w:rsidR="00574221" w:rsidRDefault="00574221" w:rsidP="00555D0B">
                        <w:pPr>
                          <w:pStyle w:val="Fig"/>
                          <w:jc w:val="center"/>
                        </w:pPr>
                        <w:r>
                          <w:t>Fig. 3-2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C257AE">
        <w:t xml:space="preserve">Temporarily install the rear shock absorber </w:t>
      </w:r>
      <w:r>
        <w:t>assembly</w:t>
      </w:r>
      <w:r w:rsidRPr="00C257AE">
        <w:t xml:space="preserve"> with the 2 bolts</w:t>
      </w:r>
      <w:r>
        <w:t xml:space="preserve"> removed in Step </w:t>
      </w:r>
      <w:r w:rsidR="00F7763C">
        <w:t>1</w:t>
      </w:r>
      <w:r>
        <w:t xml:space="preserve">(j) </w:t>
      </w:r>
      <w:r w:rsidR="00F7763C">
        <w:t>(Fig. 3</w:t>
      </w:r>
      <w:r>
        <w:t>-2).</w:t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2042752" behindDoc="0" locked="1" layoutInCell="1" allowOverlap="1" wp14:anchorId="48C89E66" wp14:editId="53718658">
            <wp:simplePos x="0" y="0"/>
            <wp:positionH relativeFrom="column">
              <wp:posOffset>-32385</wp:posOffset>
            </wp:positionH>
            <wp:positionV relativeFrom="paragraph">
              <wp:posOffset>-45085</wp:posOffset>
            </wp:positionV>
            <wp:extent cx="228600" cy="228600"/>
            <wp:effectExtent l="0" t="0" r="0" b="0"/>
            <wp:wrapNone/>
            <wp:docPr id="1114" name="Picture 111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>Leave the bolts loose.</w:t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</w:pPr>
    </w:p>
    <w:p w:rsidR="00555D0B" w:rsidRDefault="00555D0B" w:rsidP="009B6864">
      <w:pPr>
        <w:pStyle w:val="ProcLevel2"/>
        <w:numPr>
          <w:ilvl w:val="0"/>
          <w:numId w:val="0"/>
        </w:numPr>
        <w:ind w:left="360"/>
      </w:pPr>
    </w:p>
    <w:p w:rsidR="00555D0B" w:rsidRDefault="00555D0B" w:rsidP="009B6864">
      <w:pPr>
        <w:pStyle w:val="ProcLevel2"/>
        <w:numPr>
          <w:ilvl w:val="0"/>
          <w:numId w:val="0"/>
        </w:numPr>
        <w:ind w:left="360"/>
      </w:pPr>
    </w:p>
    <w:p w:rsidR="00555D0B" w:rsidRPr="008F0A08" w:rsidRDefault="00555D0B" w:rsidP="009B6864">
      <w:pPr>
        <w:pStyle w:val="ProcLevel2"/>
        <w:numPr>
          <w:ilvl w:val="0"/>
          <w:numId w:val="0"/>
        </w:numPr>
        <w:ind w:left="360"/>
      </w:pPr>
    </w:p>
    <w:p w:rsidR="00555D0B" w:rsidRDefault="00555D0B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4800" behindDoc="0" locked="1" layoutInCell="1" allowOverlap="1" wp14:anchorId="453BCF43" wp14:editId="228B096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19050" t="19050" r="19050" b="22225"/>
                <wp:wrapNone/>
                <wp:docPr id="1093" name="Group 1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23437" y="121093"/>
                          <a:chExt cx="2971420" cy="1910718"/>
                        </a:xfrm>
                      </wpg:grpSpPr>
                      <pic:pic xmlns:pic="http://schemas.openxmlformats.org/drawingml/2006/picture">
                        <pic:nvPicPr>
                          <pic:cNvPr id="1104" name="Picture 110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37" y="121093"/>
                            <a:ext cx="2971420" cy="19107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111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33154"/>
                            <a:ext cx="1701800" cy="247650"/>
                            <a:chOff x="3225" y="-1204"/>
                            <a:chExt cx="2680" cy="390"/>
                          </a:xfrm>
                        </wpg:grpSpPr>
                        <wps:wsp>
                          <wps:cNvPr id="1113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79"/>
                              <a:ext cx="2258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555D0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8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20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13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1321" y="184494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555D0B">
                              <w:pPr>
                                <w:pStyle w:val="Fig"/>
                                <w:jc w:val="center"/>
                              </w:pPr>
                              <w:r>
                                <w:t>Fig. 3-3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BCF43" id="Group 1093" o:spid="_x0000_s1091" style="position:absolute;left:0;text-align:left;margin-left:-255.6pt;margin-top:0;width:234pt;height:149.75pt;z-index:252044800;mso-width-relative:margin;mso-height-relative:margin" coordorigin="234,1210" coordsize="29714,1910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">
                <v:shape id="Picture 1104" o:spid="_x0000_s1092" type="#_x0000_t75" style="position:absolute;left:234;top:1210;width:29714;height:19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Gs7CAAAA3QAAAA8AAABkcnMvZG93bnJldi54bWxET02LwjAQvS/4H8II3tbUoiLVKFIQ9iLL&#10;1mXB29CMbbGZ1CRbu/9+Iwje5vE+Z7MbTCt6cr6xrGA2TUAQl1Y3XCn4Ph3eVyB8QNbYWiYFf+Rh&#10;tx29bTDT9s5f1BehEjGEfYYK6hC6TEpf1mTQT21HHLmLdQZDhK6S2uE9hptWpkmylAYbjg01dpTX&#10;VF6LX6PA5ctzkD/p8baY71d50ZvPhUyVmoyH/RpEoCG8xE/3h47zZ8kcHt/EE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ShrOwgAAAN0AAAAPAAAAAAAAAAAAAAAAAJ8C&#10;AABkcnMvZG93bnJldi54bWxQSwUGAAAAAAQABAD3AAAAjgMAAAAA&#10;" stroked="t" strokecolor="black [3213]">
                  <v:imagedata r:id="rId46" o:title=""/>
                  <v:path arrowok="t"/>
                </v:shape>
                <v:group id="Group 109" o:spid="_x0000_s1093" style="position:absolute;left:395;top:1331;width:17018;height:2477" coordorigin="3225,-1204" coordsize="268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rect id="Rectangle 110" o:spid="_x0000_s1094" style="position:absolute;left:3647;top:-1179;width:225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LBMIA&#10;AADdAAAADwAAAGRycy9kb3ducmV2LnhtbERPTWvCQBC9F/oflhF6q5vYYiW6SmkJ9JrooccxOyYx&#10;u7Mhu5r033cFwds83udsdpM14kqDbx0rSOcJCOLK6ZZrBYd9/roC4QOyRuOYFPyRh932+WmDmXYj&#10;F3QtQy1iCPsMFTQh9JmUvmrIop+7njhyJzdYDBEOtdQDjjHcGrlIkqW02HJsaLCnr4aqrrxYBfvj&#10;R2dkaRYFn78v711e/ObjpNTLbPpcgwg0hYf47v7RcX6avsHtm3i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AsEwgAAAN0AAAAPAAAAAAAAAAAAAAAAAJgCAABkcnMvZG93&#10;bnJldi54bWxQSwUGAAAAAAQABAD1AAAAhwMAAAAA&#10;" stroked="f" strokeweight=".25pt">
                    <v:textbox inset="0,0,0,0">
                      <w:txbxContent>
                        <w:p w:rsidR="00574221" w:rsidRDefault="00574221" w:rsidP="00555D0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torque wrench</w:t>
                          </w:r>
                        </w:p>
                      </w:txbxContent>
                    </v:textbox>
                  </v:rect>
                  <v:shape id="Picture 111" o:spid="_x0000_s1095" type="#_x0000_t75" alt="tool" style="position:absolute;left:3225;top:-120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F9yrFAAAA3QAAAA8AAABkcnMvZG93bnJldi54bWxEj0FLw0AQhe+C/2EZoTe7STUiabdFhIAU&#10;RGz1Ps1Ok7TZ2bC7TeO/dw6Ctxnem/e+WW0m16uRQuw8G8jnGSji2tuOGwNf++r+GVRMyBZ7z2Tg&#10;hyJs1rc3Kyytv/InjbvUKAnhWKKBNqWh1DrWLTmMcz8Qi3b0wWGSNTTaBrxKuOv1IsuetMOOpaHF&#10;gV5bqs+7izMwng/08JEXRai2j6e60N/viSpjZnfTyxJUoin9m/+u36zg57ngyj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hfcqxQAAAN0AAAAPAAAAAAAAAAAAAAAA&#10;AJ8CAABkcnMvZG93bnJldi54bWxQSwUGAAAAAAQABAD3AAAAkQMAAAAA&#10;">
                    <v:imagedata r:id="rId27" o:title="tool"/>
                  </v:shape>
                </v:group>
                <v:shape id="Text Box 99" o:spid="_x0000_s1096" type="#_x0000_t202" style="position:absolute;left:313;top:18449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MacMA&#10;AADdAAAADwAAAGRycy9kb3ducmV2LnhtbERPS4vCMBC+L/gfwgh7WTS1CyLVKL4WPLgHH3gemrEt&#10;NpOSRFv/vVkQ9jYf33Nmi87U4kHOV5YVjIYJCOLc6ooLBefTz2ACwgdkjbVlUvAkD4t572OGmbYt&#10;H+hxDIWIIewzVFCG0GRS+rwkg35oG+LIXa0zGCJ0hdQO2xhuapkmyVgarDg2lNjQuqT8drwbBeON&#10;u7cHXn9tzts9/jZFelk9L0p99rvlFESgLvyL3+6djvNH3yn8fRN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zMacMAAADdAAAADwAAAAAAAAAAAAAAAACYAgAAZHJzL2Rv&#10;d25yZXYueG1sUEsFBgAAAAAEAAQA9QAAAIgDAAAAAA==&#10;" stroked="f">
                  <v:textbox inset="0,0,0,0">
                    <w:txbxContent>
                      <w:p w:rsidR="00574221" w:rsidRDefault="00574221" w:rsidP="00555D0B">
                        <w:pPr>
                          <w:pStyle w:val="Fig"/>
                          <w:jc w:val="center"/>
                        </w:pPr>
                        <w:r>
                          <w:t>Fig. 3-3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Install the 3 nuts on the upper side of the rear shock absorber assembly </w:t>
      </w:r>
      <w:r w:rsidR="00F7763C">
        <w:t>(Fig. 3</w:t>
      </w:r>
      <w:r>
        <w:t>-3).</w:t>
      </w:r>
    </w:p>
    <w:p w:rsidR="00555D0B" w:rsidRDefault="00555D0B" w:rsidP="009B6864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2045824" behindDoc="1" locked="1" layoutInCell="1" allowOverlap="1" wp14:anchorId="4AF4292E" wp14:editId="13DC9A1D">
            <wp:simplePos x="0" y="0"/>
            <wp:positionH relativeFrom="column">
              <wp:posOffset>-182880</wp:posOffset>
            </wp:positionH>
            <wp:positionV relativeFrom="paragraph">
              <wp:posOffset>-54610</wp:posOffset>
            </wp:positionV>
            <wp:extent cx="429768" cy="374904"/>
            <wp:effectExtent l="0" t="0" r="8890" b="635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74 N·m (755</w:t>
      </w:r>
      <w:r w:rsidRPr="0044710F">
        <w:t xml:space="preserve"> kgf·cm, </w:t>
      </w:r>
      <w:r>
        <w:t>55</w:t>
      </w:r>
      <w:r w:rsidRPr="0044710F">
        <w:t xml:space="preserve"> ft·lbf</w:t>
      </w:r>
      <w:r>
        <w:t>)</w:t>
      </w:r>
    </w:p>
    <w:p w:rsidR="00555D0B" w:rsidRDefault="00555D0B" w:rsidP="009B6864">
      <w:pPr>
        <w:pStyle w:val="ProcLevel2"/>
      </w:pPr>
      <w:r>
        <w:t>Install the spring and shock absorber assembly trim covers.</w:t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</w:pPr>
    </w:p>
    <w:p w:rsidR="00555D0B" w:rsidRDefault="00555D0B" w:rsidP="009B6864">
      <w:pPr>
        <w:pStyle w:val="ProcLevel2"/>
        <w:numPr>
          <w:ilvl w:val="0"/>
          <w:numId w:val="0"/>
        </w:numPr>
        <w:ind w:left="360"/>
      </w:pPr>
    </w:p>
    <w:p w:rsidR="00555D0B" w:rsidRPr="008F0A08" w:rsidRDefault="00555D0B" w:rsidP="009B6864">
      <w:pPr>
        <w:pStyle w:val="ProcLevel2"/>
        <w:numPr>
          <w:ilvl w:val="0"/>
          <w:numId w:val="0"/>
        </w:numPr>
        <w:ind w:left="360"/>
      </w:pPr>
    </w:p>
    <w:p w:rsidR="00555D0B" w:rsidRDefault="00555D0B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3776" behindDoc="0" locked="1" layoutInCell="1" allowOverlap="1" wp14:anchorId="1110FA31" wp14:editId="535AF15B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64995"/>
                <wp:effectExtent l="19050" t="19050" r="19050" b="20955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64995"/>
                          <a:chOff x="14849" y="121093"/>
                          <a:chExt cx="2971420" cy="1870028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21093"/>
                            <a:ext cx="2971420" cy="18700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46" name="Group 109"/>
                        <wpg:cNvGrpSpPr>
                          <a:grpSpLocks/>
                        </wpg:cNvGrpSpPr>
                        <wpg:grpSpPr bwMode="auto">
                          <a:xfrm>
                            <a:off x="31946" y="133154"/>
                            <a:ext cx="1701800" cy="247650"/>
                            <a:chOff x="3213" y="-1204"/>
                            <a:chExt cx="2680" cy="390"/>
                          </a:xfrm>
                        </wpg:grpSpPr>
                        <wps:wsp>
                          <wps:cNvPr id="14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5" y="-1179"/>
                              <a:ext cx="2258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555D0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" y="-120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79751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555D0B">
                              <w:pPr>
                                <w:pStyle w:val="Fig"/>
                                <w:jc w:val="center"/>
                              </w:pPr>
                              <w:r>
                                <w:t>Fig. 3-4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0FA31" id="Group 95" o:spid="_x0000_s1097" style="position:absolute;left:0;text-align:left;margin-left:-255.75pt;margin-top:.05pt;width:234pt;height:146.85pt;z-index:252043776;mso-width-relative:margin;mso-height-relative:margin" coordorigin="148,1210" coordsize="29714,187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B/+4ADkFkb2JlAGSAAAAAAf/bAIQADAgICAkI&#10;DAkJDBELCgsRFQ8MDA8VGBMTFRMTGBEMDAwMDAwRDAwMDAwMDAwMDAwMDAwMDAwMDAwMDAwMDAwM&#10;DAENCwsNDg0QDg4QFA4ODhQUDg4ODhQRDAwMDAwREQwMDAwMDBEMDAwMDAwMDAwMDAwMDAwMDAwM&#10;DAwMDAwMDAwM/8AAEQgAZ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AAAAAAAAAAAACnZlY3RvckRh&#10;dGFib29sAQAAAABQZ1BzZW51bQAAAABQZ1BzAAAAAFBnUEMAAAAATGVmdFVudEYjUmx0AAAAAAAA&#10;AAAAAAAAVG9wIFVudEYjUmx0AAAAAAAAAAAAAAAAU2NsIFVudEYjUHJjQFkAAAAAAAA4QklNA+0A&#10;AAAAABAAYAAAAAEAAQBgAAAAAQAB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AlAAAAOwAAAAHAGYAaQBnACAANAAtADQAAAABAAAAAAAAAAAAAAAAAAAAAAAAAAEAAAAAAAAA&#10;AAAAAOwAAACUAAAAAAAAAAAAAAAAAAAAAAEAAAAAAAAAAAAAAAAAAAAAAAAAEAAAAAEAAAAAAABu&#10;dWxsAAAAAgAAAAZib3VuZHNPYmpjAAAAAQAAAAAAAFJjdDEAAAAEAAAAAFRvcCBsb25nAAAAAAAA&#10;AABMZWZ0bG9uZwAAAAAAAAAAQnRvbWxvbmcAAACUAAAAAFJnaHRsb25nAAAA7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lAAAAABSZ2h0bG9uZwAAAOw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B9SAAAAAQAAAKAAAABkAAAB4AAAu4AAAB82ABg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k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">
                <v:shape id="Picture 141" o:spid="_x0000_s1098" type="#_x0000_t75" style="position:absolute;left:148;top:1210;width:29714;height:18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cLlXBAAAA3AAAAA8AAABkcnMvZG93bnJldi54bWxET0trAjEQvhf8D2EEbzVRrMpqlFIQvLq2&#10;YG/DZvaByWTdRF399U2h0Nt8fM9Zb3tnxY260HjWMBkrEMSFNw1XGj6Pu9cliBCRDVrPpOFBAbab&#10;wcsaM+PvfKBbHiuRQjhkqKGOsc2kDEVNDsPYt8SJK33nMCbYVdJ0eE/hzsqpUnPpsOHUUGNLHzUV&#10;5/zqNNjquJir0r+V5qkWp1P+tb98W61Hw/59BSJSH//Ff+69SfNnE/h9Jl0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cLlXBAAAA3AAAAA8AAAAAAAAAAAAAAAAAnwIA&#10;AGRycy9kb3ducmV2LnhtbFBLBQYAAAAABAAEAPcAAACNAwAAAAA=&#10;" stroked="t" strokecolor="black [3213]">
                  <v:imagedata r:id="rId34" o:title=""/>
                  <v:path arrowok="t"/>
                </v:shape>
                <v:group id="Group 109" o:spid="_x0000_s1099" style="position:absolute;left:319;top:1331;width:17018;height:2477" coordorigin="3213,-1204" coordsize="268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rect id="Rectangle 110" o:spid="_x0000_s1100" style="position:absolute;left:3635;top:-1179;width:225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miMEA&#10;AADcAAAADwAAAGRycy9kb3ducmV2LnhtbERPTWvCQBC9F/wPyxR6azYVqRJdRZSA18QePI7ZMYnZ&#10;nQ3Z1aT/vlso9DaP9zmb3WSNeNLgW8cKPpIUBHHldMu1gq9z/r4C4QOyRuOYFHyTh9129rLBTLuR&#10;C3qWoRYxhH2GCpoQ+kxKXzVk0SeuJ47czQ0WQ4RDLfWAYwy3Rs7T9FNabDk2NNjToaGqKx9Wwfm6&#10;7Iwszbzg+/Gx6PLiko+TUm+v034NItAU/sV/7pOO8xdL+H0mXi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H5ojBAAAA3AAAAA8AAAAAAAAAAAAAAAAAmAIAAGRycy9kb3du&#10;cmV2LnhtbFBLBQYAAAAABAAEAPUAAACGAwAAAAA=&#10;" stroked="f" strokeweight=".25pt">
                    <v:textbox inset="0,0,0,0">
                      <w:txbxContent>
                        <w:p w:rsidR="00574221" w:rsidRDefault="00574221" w:rsidP="00555D0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torque wrench</w:t>
                          </w:r>
                        </w:p>
                      </w:txbxContent>
                    </v:textbox>
                  </v:rect>
                  <v:shape id="Picture 111" o:spid="_x0000_s1101" type="#_x0000_t75" alt="tool" style="position:absolute;left:3213;top:-120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h5HEAAAA3AAAAA8AAABkcnMvZG93bnJldi54bWxEj0FLw0AQhe+C/2EZwZvdVJtSYrdFhEAp&#10;iJjqfZodk9jsbNjdpum/dw6Ctxnem/e+WW8n16uRQuw8G5jPMlDEtbcdNwY+D+XDClRMyBZ7z2Tg&#10;ShG2m9ubNRbWX/iDxio1SkI4FmigTWkotI51Sw7jzA/Eon374DDJGhptA14k3PX6McuW2mHH0tDi&#10;QK8t1afq7AyMpyM9vc/zPJT7xU+d66+3RKUx93fTyzOoRFP6N/9d76zgL4RWnpEJ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Lh5HEAAAA3AAAAA8AAAAAAAAAAAAAAAAA&#10;nwIAAGRycy9kb3ducmV2LnhtbFBLBQYAAAAABAAEAPcAAACQAwAAAAA=&#10;">
                    <v:imagedata r:id="rId27" o:title="tool"/>
                  </v:shape>
                </v:group>
                <v:shape id="Text Box 99" o:spid="_x0000_s1102" type="#_x0000_t202" style="position:absolute;left:234;top:17975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N3MMA&#10;AADcAAAADwAAAGRycy9kb3ducmV2LnhtbERPTWvCQBC9F/wPywheSt3UQiipq2hSwUN70Iach+w0&#10;Cc3Oht3VxH/vFgq9zeN9zno7mV5cyfnOsoLnZQKCuLa640ZB+XV4egXhA7LG3jIpuJGH7Wb2sMZM&#10;25FPdD2HRsQQ9hkqaEMYMil93ZJBv7QDceS+rTMYInSN1A7HGG56uUqSVBrsODa0OFDeUv1zvhgF&#10;aeEu44nzx6J8/8DPoVlV+1ul1GI+7d5ABJrCv/jPfdRxfvoC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rN3MMAAADcAAAADwAAAAAAAAAAAAAAAACYAgAAZHJzL2Rv&#10;d25yZXYueG1sUEsFBgAAAAAEAAQA9QAAAIgDAAAAAA==&#10;" stroked="f">
                  <v:textbox inset="0,0,0,0">
                    <w:txbxContent>
                      <w:p w:rsidR="00574221" w:rsidRDefault="00574221" w:rsidP="00555D0B">
                        <w:pPr>
                          <w:pStyle w:val="Fig"/>
                          <w:jc w:val="center"/>
                        </w:pPr>
                        <w:r>
                          <w:t>Fig. 3-4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t>Torque</w:t>
      </w:r>
      <w:r w:rsidRPr="00C257AE">
        <w:t xml:space="preserve"> the </w:t>
      </w:r>
      <w:r>
        <w:t xml:space="preserve">2 bolts on the </w:t>
      </w:r>
      <w:r w:rsidRPr="00C257AE">
        <w:t xml:space="preserve">rear shock absorber </w:t>
      </w:r>
      <w:r>
        <w:t>assembly</w:t>
      </w:r>
      <w:r w:rsidRPr="00C257AE">
        <w:t xml:space="preserve"> </w:t>
      </w:r>
      <w:r>
        <w:t xml:space="preserve">(Fig. </w:t>
      </w:r>
      <w:r w:rsidR="00F7763C">
        <w:t>3</w:t>
      </w:r>
      <w:r>
        <w:t>-4).</w:t>
      </w:r>
    </w:p>
    <w:p w:rsidR="00555D0B" w:rsidRDefault="00555D0B" w:rsidP="009B6864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2046848" behindDoc="1" locked="1" layoutInCell="1" allowOverlap="1" wp14:anchorId="62EA1BCE" wp14:editId="4A398F51">
            <wp:simplePos x="0" y="0"/>
            <wp:positionH relativeFrom="column">
              <wp:posOffset>-182880</wp:posOffset>
            </wp:positionH>
            <wp:positionV relativeFrom="paragraph">
              <wp:posOffset>-54610</wp:posOffset>
            </wp:positionV>
            <wp:extent cx="429768" cy="374904"/>
            <wp:effectExtent l="0" t="0" r="8890" b="635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21 N·m (214</w:t>
      </w:r>
      <w:r w:rsidRPr="0044710F">
        <w:t xml:space="preserve"> kgf·cm, </w:t>
      </w:r>
      <w:r>
        <w:t>15</w:t>
      </w:r>
      <w:r w:rsidRPr="0044710F">
        <w:t xml:space="preserve"> ft·lbf</w:t>
      </w:r>
      <w:r>
        <w:t>)</w:t>
      </w:r>
    </w:p>
    <w:p w:rsidR="00555D0B" w:rsidRDefault="00555D0B" w:rsidP="009B6864">
      <w:pPr>
        <w:pStyle w:val="ProcLevel2"/>
      </w:pPr>
      <w:r>
        <w:t>Install the rear fender liner nuts</w:t>
      </w:r>
      <w:r>
        <w:rPr>
          <w:noProof/>
        </w:rPr>
        <w:t>.</w:t>
      </w:r>
    </w:p>
    <w:p w:rsidR="00555D0B" w:rsidRDefault="00555D0B" w:rsidP="009B6864">
      <w:pPr>
        <w:spacing w:after="120" w:line="300" w:lineRule="auto"/>
      </w:pPr>
      <w:r>
        <w:br w:type="page"/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</w:pPr>
      <w:bookmarkStart w:id="0" w:name="_GoBack"/>
      <w:bookmarkEnd w:id="0"/>
    </w:p>
    <w:p w:rsidR="00555D0B" w:rsidRDefault="00555D0B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7872" behindDoc="0" locked="1" layoutInCell="1" allowOverlap="1" wp14:anchorId="5A57ACA1" wp14:editId="708690A0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83664"/>
                <wp:effectExtent l="19050" t="19050" r="19050" b="21590"/>
                <wp:wrapNone/>
                <wp:docPr id="1186" name="Group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83664"/>
                          <a:chOff x="14849" y="111063"/>
                          <a:chExt cx="2971420" cy="1890089"/>
                        </a:xfrm>
                      </wpg:grpSpPr>
                      <pic:pic xmlns:pic="http://schemas.openxmlformats.org/drawingml/2006/picture">
                        <pic:nvPicPr>
                          <pic:cNvPr id="1187" name="Picture 118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11063"/>
                            <a:ext cx="2971420" cy="18900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188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25534"/>
                            <a:ext cx="1932940" cy="247650"/>
                            <a:chOff x="3225" y="-1216"/>
                            <a:chExt cx="3044" cy="390"/>
                          </a:xfrm>
                        </wpg:grpSpPr>
                        <wps:wsp>
                          <wps:cNvPr id="118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91"/>
                              <a:ext cx="2622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555D0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90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19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29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555D0B">
                              <w:pPr>
                                <w:pStyle w:val="Fig"/>
                                <w:jc w:val="center"/>
                              </w:pPr>
                              <w:r>
                                <w:t>Fig. 3-5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7ACA1" id="Group 1186" o:spid="_x0000_s1103" style="position:absolute;left:0;text-align:left;margin-left:-255.6pt;margin-top:0;width:234pt;height:148.3pt;z-index:252047872;mso-width-relative:margin;mso-height-relative:margin" coordorigin="148,1110" coordsize="29714,189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">
                <v:shape id="Picture 1187" o:spid="_x0000_s1104" type="#_x0000_t75" style="position:absolute;left:148;top:1110;width:29714;height:18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TrvDDAAAA3QAAAA8AAABkcnMvZG93bnJldi54bWxET0trAjEQvhf8D2EEbzXrIq1ujSJSoZdW&#10;fKDX6Wb2gZvJNkl1/feNUPA2H99zZovONOJCzteWFYyGCQji3OqaSwWH/fp5AsIHZI2NZVJwIw+L&#10;ee9phpm2V97SZRdKEUPYZ6igCqHNpPR5RQb90LbEkSusMxgidKXUDq8x3DQyTZIXabDm2FBhS6uK&#10;8vPu1yhIx+b4PX1vTuviZlJ3/im+9OdGqUG/W76BCNSFh/jf/aHj/NHkFe7fxB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Ou8MMAAADdAAAADwAAAAAAAAAAAAAAAACf&#10;AgAAZHJzL2Rvd25yZXYueG1sUEsFBgAAAAAEAAQA9wAAAI8DAAAAAA==&#10;" stroked="t" strokecolor="black [3213]">
                  <v:imagedata r:id="rId32" o:title=""/>
                  <v:path arrowok="t"/>
                </v:shape>
                <v:group id="Group 109" o:spid="_x0000_s1105" style="position:absolute;left:395;top:1255;width:19330;height:2476" coordorigin="3225,-1216" coordsize="304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rect id="Rectangle 110" o:spid="_x0000_s1106" style="position:absolute;left:3647;top:-1191;width:262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21MMA&#10;AADdAAAADwAAAGRycy9kb3ducmV2LnhtbERPTWvCQBC9F/wPywje6kah1qauIgGhiFA1bc9Ddpqk&#10;zc6G7Kjx37uFgrd5vM9ZrHrXqDN1ofZsYDJOQBEX3tZcGvjIN49zUEGQLTaeycCVAqyWg4cFptZf&#10;+EDno5QqhnBI0UAl0qZah6Iih2HsW+LIffvOoUTYldp2eInhrtHTJJlphzXHhgpbyioqfo8nZ+D9&#10;a59v98/ZVpJpIdkn/9DTLjdmNOzXr6CEermL/91vNs6fzF/g75t4gl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F21M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574221" w:rsidRDefault="00574221" w:rsidP="00555D0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ratchet</w:t>
                          </w:r>
                        </w:p>
                      </w:txbxContent>
                    </v:textbox>
                  </v:rect>
                  <v:shape id="Picture 111" o:spid="_x0000_s1107" type="#_x0000_t75" alt="tool" style="position:absolute;left:3225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+HbFAAAA3QAAAA8AAABkcnMvZG93bnJldi54bWxEj0FLw0AQhe+C/2EZoTe7iTVFY7dFhEAR&#10;RFr1PmbHJDY7G3a3afrvOwfB2wzvzXvfrDaT69VIIXaeDeTzDBRx7W3HjYHPj+r2AVRMyBZ7z2Tg&#10;TBE26+urFZbWn3hH4z41SkI4lmigTWkotY51Sw7j3A/Eov344DDJGhptA54k3PX6LsuW2mHH0tDi&#10;QC8t1Yf90RkYD9+0eM+LIlSv9791ob/eElXGzG6m5ydQiab0b/673lrBzx+FX76REfT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Ph2xQAAAN0AAAAPAAAAAAAAAAAAAAAA&#10;AJ8CAABkcnMvZG93bnJldi54bWxQSwUGAAAAAAQABAD3AAAAkQMAAAAA&#10;">
                    <v:imagedata r:id="rId27" o:title="tool"/>
                  </v:shape>
                </v:group>
                <v:shape id="Text Box 99" o:spid="_x0000_s1108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NJMMA&#10;AADdAAAADwAAAGRycy9kb3ducmV2LnhtbERPS4vCMBC+L/gfwgheFk3rQdauUdYXeHAPPvA8NLNt&#10;2WZSkmjrvzeC4G0+vufMFp2pxY2crywrSEcJCOLc6ooLBefTdvgFwgdkjbVlUnAnD4t572OGmbYt&#10;H+h2DIWIIewzVFCG0GRS+rwkg35kG+LI/VlnMEToCqkdtjHc1HKcJBNpsOLYUGJDq5Ly/+PVKJis&#10;3bU98Opzfd7s8bcpxpfl/aLUoN/9fIMI1IW3+OXe6Tg/na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gNJMMAAADdAAAADwAAAAAAAAAAAAAAAACYAgAAZHJzL2Rv&#10;d25yZXYueG1sUEsFBgAAAAAEAAQA9QAAAIgDAAAAAA==&#10;" stroked="f">
                  <v:textbox inset="0,0,0,0">
                    <w:txbxContent>
                      <w:p w:rsidR="00574221" w:rsidRDefault="00574221" w:rsidP="00555D0B">
                        <w:pPr>
                          <w:pStyle w:val="Fig"/>
                          <w:jc w:val="center"/>
                        </w:pPr>
                        <w:r>
                          <w:t>Fig. 3-5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Raise the lower suspension arm and </w:t>
      </w:r>
      <w:r w:rsidRPr="000E5001">
        <w:rPr>
          <w:u w:val="single"/>
        </w:rPr>
        <w:t xml:space="preserve">temporarily </w:t>
      </w:r>
      <w:r>
        <w:t xml:space="preserve">install the nuts and bolts for the stabilizer link assembly (B), shock absorber (C) and knuckle (D) (Fig. </w:t>
      </w:r>
      <w:r w:rsidR="00605775">
        <w:t>3</w:t>
      </w:r>
      <w:r>
        <w:t>-5).</w:t>
      </w:r>
    </w:p>
    <w:p w:rsidR="00555D0B" w:rsidRDefault="00555D0B" w:rsidP="009B6864">
      <w:pPr>
        <w:pStyle w:val="Heading5"/>
        <w:numPr>
          <w:ilvl w:val="0"/>
          <w:numId w:val="0"/>
        </w:numPr>
        <w:spacing w:after="120" w:line="300" w:lineRule="auto"/>
        <w:ind w:left="360"/>
        <w:rPr>
          <w:b w:val="0"/>
        </w:rPr>
      </w:pPr>
      <w:r>
        <w:rPr>
          <w:noProof/>
        </w:rPr>
        <w:drawing>
          <wp:anchor distT="0" distB="0" distL="114300" distR="114300" simplePos="0" relativeHeight="252048896" behindDoc="0" locked="1" layoutInCell="1" allowOverlap="1" wp14:anchorId="756738CB" wp14:editId="13FAA887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192" name="Picture 119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CAUTION: </w:t>
      </w:r>
      <w:r w:rsidRPr="007679EA">
        <w:rPr>
          <w:b w:val="0"/>
        </w:rPr>
        <w:t xml:space="preserve">Confirm </w:t>
      </w:r>
      <w:r>
        <w:rPr>
          <w:b w:val="0"/>
        </w:rPr>
        <w:t xml:space="preserve">that the </w:t>
      </w:r>
      <w:r w:rsidRPr="007679EA">
        <w:rPr>
          <w:b w:val="0"/>
        </w:rPr>
        <w:t>height control sensor link is positioned correctly</w:t>
      </w:r>
      <w:r>
        <w:rPr>
          <w:b w:val="0"/>
        </w:rPr>
        <w:t xml:space="preserve"> and </w:t>
      </w:r>
      <w:r w:rsidRPr="007679EA">
        <w:rPr>
          <w:b w:val="0"/>
        </w:rPr>
        <w:t>not folded inward.</w:t>
      </w:r>
    </w:p>
    <w:p w:rsidR="00555D0B" w:rsidRDefault="00F7763C" w:rsidP="009B6864">
      <w:pPr>
        <w:pStyle w:val="ProcLevel2"/>
      </w:pPr>
      <w:r>
        <w:t>Repeat Step 3</w:t>
      </w:r>
      <w:r w:rsidR="00555D0B">
        <w:t xml:space="preserve"> for the other side of the vehicle.</w:t>
      </w:r>
    </w:p>
    <w:p w:rsidR="00555D0B" w:rsidRDefault="00574221" w:rsidP="009B6864">
      <w:pPr>
        <w:pStyle w:val="ProcLevel2"/>
      </w:pPr>
      <w:r w:rsidRPr="008F0A08">
        <w:rPr>
          <w:b/>
          <w:noProof/>
        </w:rPr>
        <w:drawing>
          <wp:anchor distT="0" distB="0" distL="114300" distR="114300" simplePos="0" relativeHeight="252100096" behindDoc="0" locked="1" layoutInCell="1" allowOverlap="1" wp14:anchorId="79175927" wp14:editId="0FC42129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1116" name="Picture 1116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top_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the F-Sport rear sway bar will be installed, do so now </w:t>
      </w:r>
      <w:r w:rsidR="00555D0B">
        <w:t>following the F-Sport Sway Bar Set PPO instructions.</w:t>
      </w:r>
    </w:p>
    <w:p w:rsidR="00555D0B" w:rsidRDefault="00555D0B" w:rsidP="009B6864">
      <w:pPr>
        <w:pStyle w:val="ProcLevel2"/>
      </w:pPr>
      <w:r>
        <w:t>Install the rear wheel/tire assemblies onto the vehicle.  Hand start the lug nuts.</w:t>
      </w:r>
    </w:p>
    <w:p w:rsidR="00555D0B" w:rsidRDefault="00555D0B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8656" behindDoc="0" locked="1" layoutInCell="1" allowOverlap="1" wp14:anchorId="60B92EEF" wp14:editId="3B4A792A">
                <wp:simplePos x="0" y="0"/>
                <wp:positionH relativeFrom="column">
                  <wp:posOffset>-3246120</wp:posOffset>
                </wp:positionH>
                <wp:positionV relativeFrom="paragraph">
                  <wp:posOffset>3810</wp:posOffset>
                </wp:positionV>
                <wp:extent cx="2971800" cy="2907792"/>
                <wp:effectExtent l="0" t="0" r="19050" b="26035"/>
                <wp:wrapNone/>
                <wp:docPr id="1141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907792"/>
                          <a:chOff x="6786" y="1329"/>
                          <a:chExt cx="4680" cy="4575"/>
                        </a:xfrm>
                      </wpg:grpSpPr>
                      <wps:wsp>
                        <wps:cNvPr id="1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1" y="4574"/>
                            <a:ext cx="837" cy="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Pr="00D74787" w:rsidRDefault="00574221" w:rsidP="00555D0B">
                              <w:pP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 w:rsidRPr="00D74787"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43" name="Group 486"/>
                        <wpg:cNvGrpSpPr>
                          <a:grpSpLocks/>
                        </wpg:cNvGrpSpPr>
                        <wpg:grpSpPr bwMode="auto">
                          <a:xfrm>
                            <a:off x="6786" y="1329"/>
                            <a:ext cx="4680" cy="4575"/>
                            <a:chOff x="6786" y="1329"/>
                            <a:chExt cx="4680" cy="4575"/>
                          </a:xfrm>
                        </wpg:grpSpPr>
                        <wps:wsp>
                          <wps:cNvPr id="1144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8" y="5600"/>
                              <a:ext cx="815" cy="2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555D0B">
                                <w:pPr>
                                  <w:pStyle w:val="Heading2"/>
                                  <w:rPr>
                                    <w:b w:val="0"/>
                                    <w:bCs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</w:rPr>
                                  <w:t>Fig. 3-6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45" name="Group 488"/>
                          <wpg:cNvGrpSpPr>
                            <a:grpSpLocks/>
                          </wpg:cNvGrpSpPr>
                          <wpg:grpSpPr bwMode="auto">
                            <a:xfrm>
                              <a:off x="6786" y="1329"/>
                              <a:ext cx="4680" cy="4575"/>
                              <a:chOff x="6786" y="1329"/>
                              <a:chExt cx="4680" cy="4575"/>
                            </a:xfrm>
                          </wpg:grpSpPr>
                          <wps:wsp>
                            <wps:cNvPr id="11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4" y="1370"/>
                                <a:ext cx="2930" cy="6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4221" w:rsidRDefault="00574221" w:rsidP="00555D0B">
                                  <w:pPr>
                                    <w:shd w:val="clear" w:color="auto" w:fill="000000"/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 w:rsidRPr="00C26BDB">
                                    <w:rPr>
                                      <w:b/>
                                      <w:color w:val="FFFFFF"/>
                                    </w:rPr>
                                    <w:t>Torque 2 Cycles</w:t>
                                  </w:r>
                                </w:p>
                                <w:p w:rsidR="00574221" w:rsidRPr="00C26BDB" w:rsidRDefault="00574221" w:rsidP="00555D0B">
                                  <w:pPr>
                                    <w:shd w:val="clear" w:color="auto" w:fill="000000"/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 xml:space="preserve">(All </w:t>
                                  </w:r>
                                  <w:r w:rsidRPr="00C26BDB">
                                    <w:rPr>
                                      <w:b/>
                                      <w:color w:val="FFFFFF"/>
                                    </w:rPr>
                                    <w:t>Lugs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/Locks)</w:t>
                                  </w:r>
                                </w:p>
                              </w:txbxContent>
                            </wps:txbx>
                            <wps:bodyPr rot="0" vert="horz" wrap="square" lIns="0" tIns="18288" rIns="0" bIns="0" anchor="t" anchorCtr="0" upright="1">
                              <a:noAutofit/>
                            </wps:bodyPr>
                          </wps:wsp>
                          <wpg:grpSp>
                            <wpg:cNvPr id="1147" name="Group 4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86" y="1329"/>
                                <a:ext cx="4680" cy="4575"/>
                                <a:chOff x="6786" y="1329"/>
                                <a:chExt cx="4680" cy="4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8" name="Picture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80" y="1370"/>
                                  <a:ext cx="450" cy="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49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6" y="1329"/>
                                  <a:ext cx="4680" cy="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50" name="Picture 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079" y="3873"/>
                                  <a:ext cx="1480" cy="1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151" name="Group 4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2" y="4505"/>
                                  <a:ext cx="1304" cy="914"/>
                                  <a:chOff x="8223" y="4302"/>
                                  <a:chExt cx="1304" cy="914"/>
                                </a:xfrm>
                              </wpg:grpSpPr>
                              <wps:wsp>
                                <wps:cNvPr id="1152" name="AutoShape 4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97" y="4302"/>
                                    <a:ext cx="830" cy="91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53" name="Picture 4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73" y="4356"/>
                                    <a:ext cx="708" cy="7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1154" name="AutoShape 49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8402" y="4225"/>
                                    <a:ext cx="115" cy="474"/>
                                  </a:xfrm>
                                  <a:prstGeom prst="triangle">
                                    <a:avLst>
                                      <a:gd name="adj" fmla="val 10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55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9" y="3668"/>
                                  <a:ext cx="4288" cy="1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56" name="Group 4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66" y="2171"/>
                                  <a:ext cx="4284" cy="908"/>
                                  <a:chOff x="6966" y="2330"/>
                                  <a:chExt cx="4284" cy="9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57" name="Picture 5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66" y="2330"/>
                                    <a:ext cx="2865" cy="7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8" name="Picture 5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58" y="2545"/>
                                    <a:ext cx="1092" cy="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1159" name="AutoShape 502"/>
                                <wps:cNvSpPr>
                                  <a:spLocks noChangeArrowheads="1"/>
                                </wps:cNvSpPr>
                                <wps:spPr bwMode="auto">
                                  <a:xfrm rot="6064408">
                                    <a:off x="9342" y="2524"/>
                                    <a:ext cx="839" cy="590"/>
                                  </a:xfrm>
                                  <a:custGeom>
                                    <a:avLst/>
                                    <a:gdLst>
                                      <a:gd name="G0" fmla="+- -3719730 0 0"/>
                                      <a:gd name="G1" fmla="+- -10780979 0 0"/>
                                      <a:gd name="G2" fmla="+- -3719730 0 -10780979"/>
                                      <a:gd name="G3" fmla="+- 10800 0 0"/>
                                      <a:gd name="G4" fmla="+- 0 0 -3719730"/>
                                      <a:gd name="T0" fmla="*/ 360 256 1"/>
                                      <a:gd name="T1" fmla="*/ 0 256 1"/>
                                      <a:gd name="G5" fmla="+- G2 T0 T1"/>
                                      <a:gd name="G6" fmla="?: G2 G2 G5"/>
                                      <a:gd name="G7" fmla="+- 0 0 G6"/>
                                      <a:gd name="G8" fmla="+- 5950 0 0"/>
                                      <a:gd name="G9" fmla="+- 0 0 -10780979"/>
                                      <a:gd name="G10" fmla="+- 5950 0 2700"/>
                                      <a:gd name="G11" fmla="cos G10 -3719730"/>
                                      <a:gd name="G12" fmla="sin G10 -3719730"/>
                                      <a:gd name="G13" fmla="cos 13500 -3719730"/>
                                      <a:gd name="G14" fmla="sin 13500 -3719730"/>
                                      <a:gd name="G15" fmla="+- G11 10800 0"/>
                                      <a:gd name="G16" fmla="+- G12 10800 0"/>
                                      <a:gd name="G17" fmla="+- G13 10800 0"/>
                                      <a:gd name="G18" fmla="+- G14 10800 0"/>
                                      <a:gd name="G19" fmla="*/ 5950 1 2"/>
                                      <a:gd name="G20" fmla="+- G19 5400 0"/>
                                      <a:gd name="G21" fmla="cos G20 -3719730"/>
                                      <a:gd name="G22" fmla="sin G20 -3719730"/>
                                      <a:gd name="G23" fmla="+- G21 10800 0"/>
                                      <a:gd name="G24" fmla="+- G12 G23 G22"/>
                                      <a:gd name="G25" fmla="+- G22 G23 G11"/>
                                      <a:gd name="G26" fmla="cos 10800 -3719730"/>
                                      <a:gd name="G27" fmla="sin 10800 -3719730"/>
                                      <a:gd name="G28" fmla="cos 5950 -3719730"/>
                                      <a:gd name="G29" fmla="sin 5950 -3719730"/>
                                      <a:gd name="G30" fmla="+- G26 10800 0"/>
                                      <a:gd name="G31" fmla="+- G27 10800 0"/>
                                      <a:gd name="G32" fmla="+- G28 10800 0"/>
                                      <a:gd name="G33" fmla="+- G29 10800 0"/>
                                      <a:gd name="G34" fmla="+- G19 5400 0"/>
                                      <a:gd name="G35" fmla="cos G34 -10780979"/>
                                      <a:gd name="G36" fmla="sin G34 -10780979"/>
                                      <a:gd name="G37" fmla="+/ -10780979 -3719730 2"/>
                                      <a:gd name="T2" fmla="*/ 180 256 1"/>
                                      <a:gd name="T3" fmla="*/ 0 256 1"/>
                                      <a:gd name="G38" fmla="+- G37 T2 T3"/>
                                      <a:gd name="G39" fmla="?: G2 G37 G38"/>
                                      <a:gd name="G40" fmla="cos 10800 G39"/>
                                      <a:gd name="G41" fmla="sin 10800 G39"/>
                                      <a:gd name="G42" fmla="cos 5950 G39"/>
                                      <a:gd name="G43" fmla="sin 5950 G39"/>
                                      <a:gd name="G44" fmla="+- G40 10800 0"/>
                                      <a:gd name="G45" fmla="+- G41 10800 0"/>
                                      <a:gd name="G46" fmla="+- G42 10800 0"/>
                                      <a:gd name="G47" fmla="+- G43 10800 0"/>
                                      <a:gd name="G48" fmla="+- G35 10800 0"/>
                                      <a:gd name="G49" fmla="+- G36 10800 0"/>
                                      <a:gd name="T4" fmla="*/ 6994 w 21600"/>
                                      <a:gd name="T5" fmla="*/ 692 h 21600"/>
                                      <a:gd name="T6" fmla="*/ 2729 w 21600"/>
                                      <a:gd name="T7" fmla="*/ 8562 h 21600"/>
                                      <a:gd name="T8" fmla="*/ 8703 w 21600"/>
                                      <a:gd name="T9" fmla="*/ 5231 h 21600"/>
                                      <a:gd name="T10" fmla="*/ 18200 w 21600"/>
                                      <a:gd name="T11" fmla="*/ -491 h 21600"/>
                                      <a:gd name="T12" fmla="*/ 19676 w 21600"/>
                                      <a:gd name="T13" fmla="*/ 6604 h 21600"/>
                                      <a:gd name="T14" fmla="*/ 12581 w 21600"/>
                                      <a:gd name="T15" fmla="*/ 8081 h 21600"/>
                                      <a:gd name="T16" fmla="*/ 3163 w 21600"/>
                                      <a:gd name="T17" fmla="*/ 3163 h 21600"/>
                                      <a:gd name="T18" fmla="*/ 18437 w 21600"/>
                                      <a:gd name="T19" fmla="*/ 18437 h 21600"/>
                                    </a:gdLst>
                                    <a:ahLst/>
                                    <a:cxnLst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T16" t="T17" r="T18" b="T19"/>
                                    <a:pathLst>
                                      <a:path w="21600" h="21600">
                                        <a:moveTo>
                                          <a:pt x="14061" y="5823"/>
                                        </a:moveTo>
                                        <a:cubicBezTo>
                                          <a:pt x="13092" y="5188"/>
                                          <a:pt x="11958" y="4850"/>
                                          <a:pt x="10800" y="4850"/>
                                        </a:cubicBezTo>
                                        <a:cubicBezTo>
                                          <a:pt x="8126" y="4849"/>
                                          <a:pt x="5780" y="6633"/>
                                          <a:pt x="5066" y="9210"/>
                                        </a:cubicBezTo>
                                        <a:lnTo>
                                          <a:pt x="392" y="7914"/>
                                        </a:lnTo>
                                        <a:cubicBezTo>
                                          <a:pt x="1689" y="3237"/>
                                          <a:pt x="5946" y="-1"/>
                                          <a:pt x="10800" y="0"/>
                                        </a:cubicBezTo>
                                        <a:cubicBezTo>
                                          <a:pt x="12903" y="0"/>
                                          <a:pt x="14961" y="614"/>
                                          <a:pt x="16720" y="1767"/>
                                        </a:cubicBezTo>
                                        <a:lnTo>
                                          <a:pt x="18200" y="-491"/>
                                        </a:lnTo>
                                        <a:lnTo>
                                          <a:pt x="19676" y="6604"/>
                                        </a:lnTo>
                                        <a:lnTo>
                                          <a:pt x="12581" y="8081"/>
                                        </a:lnTo>
                                        <a:lnTo>
                                          <a:pt x="14061" y="58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60" name="AutoShape 50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710" y="4617"/>
                                  <a:ext cx="372" cy="726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879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AutoShap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2" y="3001"/>
                                  <a:ext cx="381" cy="66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3766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92EEF" id="Group 1141" o:spid="_x0000_s1109" style="position:absolute;left:0;text-align:left;margin-left:-255.6pt;margin-top:.3pt;width:234pt;height:228.95pt;z-index:252038656" coordorigin="6786,1329" coordsize="4680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110" type="#_x0000_t202" style="position:absolute;left:10301;top:4574;width:837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/FMMA&#10;AADdAAAADwAAAGRycy9kb3ducmV2LnhtbERPS4vCMBC+L/gfwgh7WTS1LCLVKL4WPLgHH3gemrEt&#10;NpOSRFv/vVkQ9jYf33Nmi87U4kHOV5YVjIYJCOLc6ooLBefTz2ACwgdkjbVlUvAkD4t572OGmbYt&#10;H+hxDIWIIewzVFCG0GRS+rwkg35oG+LIXa0zGCJ0hdQO2xhuapkmyVgarDg2lNjQuqT8drwbBeON&#10;u7cHXn9tzts9/jZFelk9L0p99rvlFESgLvyL3+6djvNH3yn8fRN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q/FMMAAADdAAAADwAAAAAAAAAAAAAAAACYAgAAZHJzL2Rv&#10;d25yZXYueG1sUEsFBgAAAAAEAAQA9QAAAIgDAAAAAA==&#10;" stroked="f">
                  <v:textbox inset="0,0,0,0">
                    <w:txbxContent>
                      <w:p w:rsidR="00574221" w:rsidRPr="00D74787" w:rsidRDefault="00574221" w:rsidP="00555D0B">
                        <w:pPr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 w:rsidRPr="00D74787">
                          <w:rPr>
                            <w:rFonts w:ascii="Arial" w:hAnsi="Arial" w:cs="Arial"/>
                            <w:b/>
                            <w:sz w:val="72"/>
                          </w:rPr>
                          <w:t>2x</w:t>
                        </w:r>
                      </w:p>
                    </w:txbxContent>
                  </v:textbox>
                </v:shape>
                <v:group id="Group 486" o:spid="_x0000_s1111" style="position:absolute;left:6786;top:1329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Text Box 487" o:spid="_x0000_s1112" type="#_x0000_t202" style="position:absolute;left:6818;top:5600;width:815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+C+8QA&#10;AADdAAAADwAAAGRycy9kb3ducmV2LnhtbERPS2vCQBC+F/wPywi9lLpRQiipq/io0IM9aMXzkJ0m&#10;odnZsLt5+O/dgtDbfHzPWa5H04ienK8tK5jPEhDEhdU1lwou34fXNxA+IGtsLJOCG3lYryZPS8y1&#10;HfhE/TmUIoawz1FBFUKbS+mLigz6mW2JI/djncEQoSuldjjEcNPIRZJk0mDNsaHClnYVFb/nzijI&#10;9q4bTrx72V8+jvjVlovr9nZV6nk6bt5BBBrDv/jh/tRx/jxN4e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gvvEAAAA3QAAAA8AAAAAAAAAAAAAAAAAmAIAAGRycy9k&#10;b3ducmV2LnhtbFBLBQYAAAAABAAEAPUAAACJAwAAAAA=&#10;" stroked="f">
                    <v:textbox inset="0,0,0,0">
                      <w:txbxContent>
                        <w:p w:rsidR="00574221" w:rsidRDefault="00574221" w:rsidP="00555D0B">
                          <w:pPr>
                            <w:pStyle w:val="Heading2"/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t>Fig. 3-6</w:t>
                          </w:r>
                        </w:p>
                      </w:txbxContent>
                    </v:textbox>
                  </v:shape>
                  <v:group id="Group 488" o:spid="_x0000_s1113" style="position:absolute;left:6786;top:1329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  <v:shape id="Text Box 2" o:spid="_x0000_s1114" type="#_x0000_t202" style="position:absolute;left:7604;top:1370;width:2930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03cEA&#10;AADdAAAADwAAAGRycy9kb3ducmV2LnhtbERPTYvCMBC9C/sfwgjebFpZylKNIoKw3lZXxePQjG1p&#10;MylJ1PrvNwuCt3m8z1msBtOJOznfWFaQJSkI4tLqhisFx9/t9AuED8gaO8uk4EkeVsuP0QILbR+8&#10;p/shVCKGsC9QQR1CX0jpy5oM+sT2xJG7WmcwROgqqR0+Yrjp5CxNc2mw4dhQY0+bmsr2cDMK2mZ3&#10;brPb/tid3GVbmfQnv5ZrpSbjYT0HEWgIb/HL/a3j/Owzh/9v4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Z9N3BAAAA3QAAAA8AAAAAAAAAAAAAAAAAmAIAAGRycy9kb3du&#10;cmV2LnhtbFBLBQYAAAAABAAEAPUAAACGAwAAAAA=&#10;" stroked="f">
                      <v:textbox inset="0,1.44pt,0,0">
                        <w:txbxContent>
                          <w:p w:rsidR="00574221" w:rsidRDefault="00574221" w:rsidP="00555D0B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C26BDB">
                              <w:rPr>
                                <w:b/>
                                <w:color w:val="FFFFFF"/>
                              </w:rPr>
                              <w:t>Torque 2 Cycles</w:t>
                            </w:r>
                          </w:p>
                          <w:p w:rsidR="00574221" w:rsidRPr="00C26BDB" w:rsidRDefault="00574221" w:rsidP="00555D0B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 xml:space="preserve">(All </w:t>
                            </w:r>
                            <w:r w:rsidRPr="00C26BDB">
                              <w:rPr>
                                <w:b/>
                                <w:color w:val="FFFFFF"/>
                              </w:rPr>
                              <w:t>Lugs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/Locks)</w:t>
                            </w:r>
                          </w:p>
                        </w:txbxContent>
                      </v:textbox>
                    </v:shape>
                    <v:group id="Group 490" o:spid="_x0000_s1115" style="position:absolute;left:6786;top:1329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    <v:shape id="Picture 491" o:spid="_x0000_s1116" type="#_x0000_t75" style="position:absolute;left:10980;top:1370;width:450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9crHAAAA3QAAAA8AAABkcnMvZG93bnJldi54bWxEj1trwkAQhd8L/odlBN/qxgtFUlcxgiCV&#10;UrxQ+jhkxyQ0Oxuyq27/feeh0LcZzplzvlmuk2vVnfrQeDYwGWegiEtvG64MXM675wWoEJEttp7J&#10;wA8FWK8GT0vMrX/wke6nWCkJ4ZCjgTrGLtc6lDU5DGPfEYt29b3DKGtfadvjQ8Jdq6dZ9qIdNiwN&#10;NXa0ran8Pt2cgUNqNtVXamdvH/yefR73hb8WhTGjYdq8goqU4r/573pvBX8yF1z5Rk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M9crHAAAA3QAAAA8AAAAAAAAAAAAA&#10;AAAAnwIAAGRycy9kb3ducmV2LnhtbFBLBQYAAAAABAAEAPcAAACTAwAAAAA=&#10;">
                        <v:imagedata r:id="rId52" o:title=""/>
                      </v:shape>
                      <v:rect id="Rectangle 492" o:spid="_x0000_s1117" style="position:absolute;left:6786;top:1329;width:468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2F8QA&#10;AADdAAAADwAAAGRycy9kb3ducmV2LnhtbERPTWsCMRC9F/wPYYReSs1aROxqFBEKBYXSbQW9Dcm4&#10;u7iZrEnU9d+bQsHbPN7nzBadbcSFfKgdKxgOMhDE2pmaSwW/Px+vExAhIhtsHJOCGwVYzHtPM8yN&#10;u/I3XYpYihTCIUcFVYxtLmXQFVkMA9cSJ+7gvMWYoC+l8XhN4baRb1k2lhZrTg0VtrSqSB+Ls1Xw&#10;Mhpbs92dbn5frHfbr4leboJW6rnfLacgInXxIf53f5o0fzh6h79v0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thfEAAAA3QAAAA8AAAAAAAAAAAAAAAAAmAIAAGRycy9k&#10;b3ducmV2LnhtbFBLBQYAAAAABAAEAPUAAACJAwAAAAA=&#10;" filled="f" strokeweight="1.5pt"/>
                      <v:shape id="Picture 493" o:spid="_x0000_s1118" type="#_x0000_t75" style="position:absolute;left:7079;top:3873;width:1480;height:15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jzjFAAAA3QAAAA8AAABkcnMvZG93bnJldi54bWxEj0FLA0EMhe+C/2GI0IvY2RYsunZaRFD2&#10;IrRVPIeduLu4kxl2Yrvtr28Ohd4S3st7X5brMfRmT0PuIjuYTQswxHX0HTcOvr/eH57AZEH22Ecm&#10;B0fKsF7d3iyx9PHAW9rvpDEawrlEB61IKq3NdUsB8zQmYtV+4xBQdB0a6wc8aHjo7bwoFjZgx9rQ&#10;YqK3luq/3X9wsOnS/Sf2P9XzR3WMeMpSbZM4N7kbX1/ACI1yNV+uK6/4s0fl1290BLs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8I84xQAAAN0AAAAPAAAAAAAAAAAAAAAA&#10;AJ8CAABkcnMvZG93bnJldi54bWxQSwUGAAAAAAQABAD3AAAAkQMAAAAA&#10;">
                        <v:imagedata r:id="rId53" o:title=""/>
                      </v:shape>
                      <v:group id="Group 494" o:spid="_x0000_s1119" style="position:absolute;left:8082;top:4505;width:1304;height:914" coordorigin="8223,4302" coordsize="1304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      <v:roundrect id="AutoShape 495" o:spid="_x0000_s1120" style="position:absolute;left:8697;top:4302;width:830;height:9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s+sIA&#10;AADdAAAADwAAAGRycy9kb3ducmV2LnhtbERPTWsCMRC9F/wPYYTeaqKgtFujiKB4k2576HG6me4u&#10;biZrkl23/vpGELzN433Ocj3YRvTkQ+1Yw3SiQBAXztRcavj63L28gggR2WDjmDT8UYD1avS0xMy4&#10;C39Qn8dSpBAOGWqoYmwzKUNRkcUwcS1x4n6dtxgT9KU0Hi8p3DZyptRCWqw5NVTY0rai4pR3VkNh&#10;VKf8d398+5nH/Np3Z5b7s9bP42HzDiLSEB/iu/tg0vzpfAa3b9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Cz6wgAAAN0AAAAPAAAAAAAAAAAAAAAAAJgCAABkcnMvZG93&#10;bnJldi54bWxQSwUGAAAAAAQABAD1AAAAhwMAAAAA&#10;"/>
                        <v:shape id="Picture 496" o:spid="_x0000_s1121" type="#_x0000_t75" style="position:absolute;left:8773;top:4356;width:708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xgrDDAAAA3QAAAA8AAABkcnMvZG93bnJldi54bWxET9tqwkAQfS/4D8sIvhTdxDbSpq5BhUIf&#10;6+UDht1pEs3Ohuwao1/fLRR8m8O5zrIYbCN66nztWEE6S0AQa2dqLhUcD5/TNxA+IBtsHJOCG3ko&#10;VqOnJebGXXlH/T6UIoawz1FBFUKbS+l1RRb9zLXEkftxncUQYVdK0+E1httGzpNkIS3WHBsqbGlb&#10;kT7vL1bB82axrS/v6LK+x3WmT/fX7Puu1GQ8rD9ABBrCQ/zv/jJxfpq9wN838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GCsMMAAADdAAAADwAAAAAAAAAAAAAAAACf&#10;AgAAZHJzL2Rvd25yZXYueG1sUEsFBgAAAAAEAAQA9wAAAI8DAAAAAA==&#10;">
                          <v:imagedata r:id="rId54" o:title="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497" o:spid="_x0000_s1122" type="#_x0000_t5" style="position:absolute;left:8402;top:4225;width:115;height:4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8ysMA&#10;AADdAAAADwAAAGRycy9kb3ducmV2LnhtbERPTWvCQBC9C/0PyxS86SZixaauUkWJ4slYweOQnSah&#10;2dmQXTX9964geJvH+5zZojO1uFLrKssK4mEEgji3uuJCwc9xM5iCcB5ZY22ZFPyTg8X8rTfDRNsb&#10;H+ia+UKEEHYJKii9bxIpXV6SQTe0DXHgfm1r0AfYFlK3eAvhppajKJpIgxWHhhIbWpWU/2UXo2C5&#10;S0+pOVfbeHVcp/V67/Mu+1Sq/959f4Hw1PmX+One6jA//hjD45tw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G8ysMAAADdAAAADwAAAAAAAAAAAAAAAACYAgAAZHJzL2Rv&#10;d25yZXYueG1sUEsFBgAAAAAEAAQA9QAAAIgDAAAAAA==&#10;" adj="21600"/>
                      </v:group>
                      <v:rect id="Rectangle 498" o:spid="_x0000_s1123" style="position:absolute;left:6959;top:3668;width:4288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yesIA&#10;AADdAAAADwAAAGRycy9kb3ducmV2LnhtbERP32vCMBB+H/g/hBN8m6mDyqhGqTJhT8LcYPp2NGdS&#10;bC6lyWz97xdB8O0+vp+3XA+uEVfqQu1ZwWyagSCuvK7ZKPj53r2+gwgRWWPjmRTcKMB6NXpZYqF9&#10;z190PUQjUgiHAhXYGNtCylBZchimviVO3Nl3DmOCnZG6wz6Fu0a+ZdlcOqw5NVhsaWupuhz+nIKP&#10;9rQvcxNk+Rvt8eI3/c7ujVKT8VAuQEQa4lP8cH/qNH+W53D/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PJ6wgAAAN0AAAAPAAAAAAAAAAAAAAAAAJgCAABkcnMvZG93&#10;bnJldi54bWxQSwUGAAAAAAQABAD1AAAAhwMAAAAA&#10;" filled="f"/>
                      <v:group id="Group 499" o:spid="_x0000_s1124" style="position:absolute;left:6966;top:2171;width:4284;height:908" coordorigin="6966,2330" coordsize="4284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      <v:shape id="Picture 500" o:spid="_x0000_s1125" type="#_x0000_t75" style="position:absolute;left:6966;top:2330;width:2865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96hDCAAAA3QAAAA8AAABkcnMvZG93bnJldi54bWxET8lqwzAQvRfyD2IKvdWyC2mDGyXUKYGA&#10;L6mTDxis8UKtkWPJS/8+KhR6m8dbZ7tfTCcmGlxrWUESxSCIS6tbrhVcL8fnDQjnkTV2lknBDznY&#10;71YPW0y1nfmLpsLXIoSwS1FB432fSunKhgy6yPbEgavsYNAHONRSDziHcNPJlzh+lQZbDg0N9nRo&#10;qPwuRqNgvJ2TwlRd7rLzlCW3cabPvFbq6XH5eAfhafH/4j/3SYf5yfoNfr8JJ8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feoQwgAAAN0AAAAPAAAAAAAAAAAAAAAAAJ8C&#10;AABkcnMvZG93bnJldi54bWxQSwUGAAAAAAQABAD3AAAAjgMAAAAA&#10;">
                          <v:imagedata r:id="rId55" o:title=""/>
                        </v:shape>
                        <v:shape id="Picture 501" o:spid="_x0000_s1126" type="#_x0000_t75" style="position:absolute;left:10158;top:2545;width:1092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vdgvHAAAA3QAAAA8AAABkcnMvZG93bnJldi54bWxEj09rwkAQxe8Fv8Mygre6UbHW1FVEKBQ9&#10;+QeKtyE7TaLZ2TS71eindw4FbzO8N+/9ZrZoXaUu1ITSs4FBPwFFnHlbcm7gsP98fQcVIrLFyjMZ&#10;uFGAxbzzMsPU+itv6bKLuZIQDikaKGKsU61DVpDD0Pc1sWg/vnEYZW1ybRu8Srir9DBJ3rTDkqWh&#10;wJpWBWXn3Z8zMDxu1qfNKPleTZAmd77/Ts9xbUyv2y4/QEVq49P8f/1lBX8wFlz5Rkb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vdgvHAAAA3QAAAA8AAAAAAAAAAAAA&#10;AAAAnwIAAGRycy9kb3ducmV2LnhtbFBLBQYAAAAABAAEAPcAAACTAwAAAAA=&#10;">
                          <v:imagedata r:id="rId56" o:title=""/>
                        </v:shape>
                        <v:shape id="AutoShape 502" o:spid="_x0000_s1127" style="position:absolute;left:9342;top:2524;width:839;height:590;rotation:6623951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tucQA&#10;AADdAAAADwAAAGRycy9kb3ducmV2LnhtbERPTWvCQBC9F/oflhG81U0Eq42uYi2VgCdNDx6H7JgN&#10;yc6G7FZTf323UPA2j/c5q81gW3Gl3teOFaSTBARx6XTNlYKv4vNlAcIHZI2tY1LwQx426+enFWba&#10;3fhI11OoRAxhn6ECE0KXSelLQxb9xHXEkbu43mKIsK+k7vEWw20rp0nyKi3WHBsMdrQzVDanb6vg&#10;MH9vzuk535cf2ya/mOJe7I93pcajYbsEEWgID/G/O9dxfjp7g7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b7bnEAAAA3QAAAA8AAAAAAAAAAAAAAAAAmAIAAGRycy9k&#10;b3ducmV2LnhtbFBLBQYAAAAABAAEAPUAAACJAwAAAAA=&#10;" path="m14061,5823v-969,-635,-2103,-973,-3261,-973c8126,4849,5780,6633,5066,9210l392,7914c1689,3237,5946,-1,10800,v2103,,4161,614,5920,1767l18200,-491r1476,7095l12581,8081,14061,5823xe">
                          <v:stroke joinstyle="miter"/>
                          <v:path o:connecttype="custom" o:connectlocs="272,19;106,234;338,143;707,-13;764,180;489,221" o:connectangles="0,0,0,0,0,0" textboxrect="3167,3148,18433,18452"/>
                        </v:shape>
                      </v:group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503" o:spid="_x0000_s1128" type="#_x0000_t67" style="position:absolute;left:9710;top:4617;width:372;height:72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uWMUA&#10;AADdAAAADwAAAGRycy9kb3ducmV2LnhtbESPQUsDMRCF74L/IYzgzWbXQ5W1aWkFQehBrKX0OGym&#10;m8XNJCZxd/33zkHwNsN78943q83sBzVSyn1gA/WiAkXcBttzZ+D48XL3CCoXZItDYDLwQxk26+ur&#10;FTY2TPxO46F0SkI4N2jAlRIbrXPryGNehEgs2iUkj0XW1GmbcJJwP+j7qlpqjz1Lg8NIz47az8O3&#10;N/Aw1fv9dDql8y5+jTQf3SW+OWNub+btE6hCc/k3/12/WsGvl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+5YxQAAAN0AAAAPAAAAAAAAAAAAAAAAAJgCAABkcnMv&#10;ZG93bnJldi54bWxQSwUGAAAAAAQABAD1AAAAigMAAAAA&#10;" fillcolor="black">
                        <v:textbox style="layout-flow:vertical-ideographic"/>
                      </v:shape>
                      <v:shape id="AutoShape 504" o:spid="_x0000_s1129" type="#_x0000_t67" style="position:absolute;left:8922;top:3001;width:38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iX8EA&#10;AADdAAAADwAAAGRycy9kb3ducmV2LnhtbERPy6rCMBDdC/5DGMGdpnWhUo1yEXygK6sLl0Mzt+29&#10;zaQ00da/N4Lgbg7nOct1ZyrxoMaVlhXE4wgEcWZ1ybmC62U7moNwHlljZZkUPMnBetXvLTHRtuUz&#10;PVKfixDCLkEFhfd1IqXLCjLoxrYmDtyvbQz6AJtc6gbbEG4qOYmiqTRYcmgosKZNQdl/ejcKLqcb&#10;b467tDbX59/MHzkvD/tWqeGg+1mA8NT5r/jjPugwP57G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4l/BAAAA3QAAAA8AAAAAAAAAAAAAAAAAmAIAAGRycy9kb3du&#10;cmV2LnhtbFBLBQYAAAAABAAEAPUAAACGAwAAAAA=&#10;" fillcolor="black">
                        <v:textbox style="layout-flow:vertical-ideographic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t>U</w:t>
      </w:r>
      <w:r w:rsidRPr="002946C0">
        <w:t>s</w:t>
      </w:r>
      <w:r>
        <w:t xml:space="preserve">e a torque wrench to tighten the lug nuts in sequence 1 through 5 </w:t>
      </w:r>
      <w:r w:rsidRPr="002946C0">
        <w:t xml:space="preserve">to 103N∙m (76 ft-lbf) </w:t>
      </w:r>
      <w:r w:rsidR="00F7763C">
        <w:t xml:space="preserve">(Fig. </w:t>
      </w:r>
      <w:r w:rsidR="00605775">
        <w:t>3</w:t>
      </w:r>
      <w:r>
        <w:t>-</w:t>
      </w:r>
      <w:r w:rsidR="00605775">
        <w:t>6</w:t>
      </w:r>
      <w:r>
        <w:t>).</w:t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2034560" behindDoc="1" locked="1" layoutInCell="1" allowOverlap="1" wp14:anchorId="33172124" wp14:editId="195F369A">
            <wp:simplePos x="0" y="0"/>
            <wp:positionH relativeFrom="column">
              <wp:posOffset>-180340</wp:posOffset>
            </wp:positionH>
            <wp:positionV relativeFrom="paragraph">
              <wp:posOffset>-54610</wp:posOffset>
            </wp:positionV>
            <wp:extent cx="429768" cy="374904"/>
            <wp:effectExtent l="0" t="0" r="8890" b="635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Torque: </w:t>
      </w:r>
      <w:r w:rsidRPr="00734C8C">
        <w:rPr>
          <w:b/>
        </w:rPr>
        <w:t>103 N·m (1,050 kgf·cm, 76 ft·lbf</w:t>
      </w:r>
      <w:r>
        <w:rPr>
          <w:b/>
        </w:rPr>
        <w:t>)</w:t>
      </w:r>
    </w:p>
    <w:p w:rsidR="00555D0B" w:rsidRDefault="00555D0B" w:rsidP="009B6864">
      <w:pPr>
        <w:pStyle w:val="ProcLevel2"/>
      </w:pPr>
      <w:r>
        <w:t>Re-</w:t>
      </w:r>
      <w:r w:rsidRPr="00C146DD">
        <w:t xml:space="preserve">torque all </w:t>
      </w:r>
      <w:r>
        <w:t xml:space="preserve">of the </w:t>
      </w:r>
      <w:r w:rsidRPr="00C146DD">
        <w:t>lug</w:t>
      </w:r>
      <w:r>
        <w:t xml:space="preserve"> </w:t>
      </w:r>
      <w:r w:rsidRPr="00C146DD">
        <w:t xml:space="preserve">nuts in same </w:t>
      </w:r>
      <w:r>
        <w:t xml:space="preserve">the </w:t>
      </w:r>
      <w:r w:rsidRPr="00C146DD">
        <w:t>1-5 sequence</w:t>
      </w:r>
      <w:r>
        <w:t xml:space="preserve"> </w:t>
      </w:r>
      <w:r w:rsidRPr="00C146DD">
        <w:t>(Fig</w:t>
      </w:r>
      <w:r>
        <w:t>.</w:t>
      </w:r>
      <w:r w:rsidRPr="00C146DD">
        <w:t xml:space="preserve"> </w:t>
      </w:r>
      <w:r w:rsidR="00605775">
        <w:t>3</w:t>
      </w:r>
      <w:r>
        <w:t>-</w:t>
      </w:r>
      <w:r w:rsidR="00605775">
        <w:t>6</w:t>
      </w:r>
      <w:r>
        <w:t>).</w:t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2035584" behindDoc="1" locked="1" layoutInCell="1" allowOverlap="1" wp14:anchorId="74BE6139" wp14:editId="46A4B926">
            <wp:simplePos x="0" y="0"/>
            <wp:positionH relativeFrom="column">
              <wp:posOffset>-180340</wp:posOffset>
            </wp:positionH>
            <wp:positionV relativeFrom="paragraph">
              <wp:posOffset>-54610</wp:posOffset>
            </wp:positionV>
            <wp:extent cx="429768" cy="374904"/>
            <wp:effectExtent l="0" t="0" r="8890" b="635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Torque: </w:t>
      </w:r>
      <w:r w:rsidRPr="00734C8C">
        <w:rPr>
          <w:b/>
        </w:rPr>
        <w:t>103 N·m (1,050 kgf·cm, 76 ft·lbf</w:t>
      </w:r>
      <w:r>
        <w:rPr>
          <w:b/>
        </w:rPr>
        <w:t>)</w:t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  <w:rPr>
          <w:b/>
        </w:rPr>
      </w:pPr>
      <w:r w:rsidRPr="008F0A08">
        <w:rPr>
          <w:b/>
          <w:noProof/>
        </w:rPr>
        <w:drawing>
          <wp:anchor distT="0" distB="0" distL="114300" distR="114300" simplePos="0" relativeHeight="252036608" behindDoc="0" locked="1" layoutInCell="1" allowOverlap="1" wp14:anchorId="385FC0CB" wp14:editId="4C740B5B">
            <wp:simplePos x="0" y="0"/>
            <wp:positionH relativeFrom="column">
              <wp:posOffset>-89535</wp:posOffset>
            </wp:positionH>
            <wp:positionV relativeFrom="paragraph">
              <wp:posOffset>322580</wp:posOffset>
            </wp:positionV>
            <wp:extent cx="228600" cy="228600"/>
            <wp:effectExtent l="0" t="0" r="0" b="0"/>
            <wp:wrapNone/>
            <wp:docPr id="1128" name="Picture 112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A08">
        <w:rPr>
          <w:b/>
          <w:noProof/>
        </w:rPr>
        <w:drawing>
          <wp:anchor distT="0" distB="0" distL="114300" distR="114300" simplePos="0" relativeHeight="252037632" behindDoc="0" locked="1" layoutInCell="1" allowOverlap="1" wp14:anchorId="1AE47335" wp14:editId="4924873A">
            <wp:simplePos x="0" y="0"/>
            <wp:positionH relativeFrom="column">
              <wp:posOffset>-89535</wp:posOffset>
            </wp:positionH>
            <wp:positionV relativeFrom="paragraph">
              <wp:posOffset>33655</wp:posOffset>
            </wp:positionV>
            <wp:extent cx="228600" cy="234950"/>
            <wp:effectExtent l="0" t="0" r="0" b="0"/>
            <wp:wrapNone/>
            <wp:docPr id="1129" name="Picture 1129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top_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4D6">
        <w:rPr>
          <w:b/>
        </w:rPr>
        <w:t>CAUTION: DO NOT USE AN IMPACT WRENCH TO INSTALL OR REMOVE WHEEL LOCKS</w:t>
      </w:r>
      <w:r>
        <w:rPr>
          <w:b/>
        </w:rPr>
        <w:t>.</w:t>
      </w:r>
    </w:p>
    <w:p w:rsidR="00F7763C" w:rsidRDefault="00F7763C" w:rsidP="009B6864">
      <w:pPr>
        <w:spacing w:after="120" w:line="300" w:lineRule="auto"/>
      </w:pPr>
      <w:r>
        <w:br w:type="page"/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</w:pPr>
    </w:p>
    <w:p w:rsidR="00555D0B" w:rsidRDefault="00555D0B" w:rsidP="00555D0B">
      <w:pPr>
        <w:pStyle w:val="Heading5"/>
      </w:pPr>
      <w:r>
        <w:t>Remove the Front Shock</w:t>
      </w:r>
      <w:r w:rsidR="003F4172" w:rsidRPr="003F4172">
        <w:t xml:space="preserve"> </w:t>
      </w:r>
      <w:r w:rsidR="003F4172">
        <w:t>Absorber</w:t>
      </w:r>
      <w:r>
        <w:t>/Spring Assemblies.</w:t>
      </w:r>
    </w:p>
    <w:p w:rsidR="0000243D" w:rsidRDefault="004953F2" w:rsidP="0036450B">
      <w:pPr>
        <w:pStyle w:val="ProcLevel2"/>
      </w:pPr>
      <w:r>
        <w:t>Remove the front wheels</w:t>
      </w:r>
      <w:r w:rsidR="0000243D">
        <w:t>.</w:t>
      </w:r>
    </w:p>
    <w:p w:rsidR="00D26E15" w:rsidRPr="00D26E15" w:rsidRDefault="00D26E15" w:rsidP="0036450B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59104" behindDoc="0" locked="1" layoutInCell="1" allowOverlap="1" wp14:anchorId="26FCDFB9" wp14:editId="4E1F8D5B">
            <wp:simplePos x="0" y="0"/>
            <wp:positionH relativeFrom="column">
              <wp:posOffset>-16510</wp:posOffset>
            </wp:positionH>
            <wp:positionV relativeFrom="paragraph">
              <wp:posOffset>-55245</wp:posOffset>
            </wp:positionV>
            <wp:extent cx="228600" cy="234950"/>
            <wp:effectExtent l="0" t="0" r="0" b="0"/>
            <wp:wrapNone/>
            <wp:docPr id="484" name="Picture 484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>
        <w:t xml:space="preserve"> Do not use an impact wrench on wheel locks (if equipped).</w:t>
      </w:r>
    </w:p>
    <w:p w:rsidR="0000243D" w:rsidRDefault="004953F2" w:rsidP="0036450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1" layoutInCell="1" allowOverlap="1" wp14:anchorId="5C460D79" wp14:editId="067FC5E2">
                <wp:simplePos x="0" y="0"/>
                <wp:positionH relativeFrom="column">
                  <wp:posOffset>-3248025</wp:posOffset>
                </wp:positionH>
                <wp:positionV relativeFrom="paragraph">
                  <wp:posOffset>2540</wp:posOffset>
                </wp:positionV>
                <wp:extent cx="2980690" cy="1910715"/>
                <wp:effectExtent l="19050" t="19050" r="10160" b="1333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1910715"/>
                          <a:chOff x="0" y="0"/>
                          <a:chExt cx="2977662" cy="1910861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662" cy="19108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30" name="Group 109"/>
                        <wpg:cNvGrpSpPr>
                          <a:grpSpLocks/>
                        </wpg:cNvGrpSpPr>
                        <wpg:grpSpPr bwMode="auto">
                          <a:xfrm>
                            <a:off x="28136" y="29014"/>
                            <a:ext cx="1423035" cy="247650"/>
                            <a:chOff x="3207" y="-1368"/>
                            <a:chExt cx="2241" cy="390"/>
                          </a:xfrm>
                        </wpg:grpSpPr>
                        <wps:wsp>
                          <wps:cNvPr id="31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9" y="-1343"/>
                              <a:ext cx="1819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4953F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10mm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7" y="-136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24" y="171466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0B1C81">
                              <w:pPr>
                                <w:pStyle w:val="Fig"/>
                                <w:jc w:val="center"/>
                              </w:pPr>
                              <w:r>
                                <w:t>Fig. 4-1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60D79" id="Group 35" o:spid="_x0000_s1130" style="position:absolute;left:0;text-align:left;margin-left:-255.75pt;margin-top:.2pt;width:234.7pt;height:150.45pt;z-index:251672064;mso-width-relative:margin;mso-height-relative:margin" coordsize="29776,1910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">
                <v:shape id="Picture 34" o:spid="_x0000_s1131" type="#_x0000_t75" style="position:absolute;width:29776;height:19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nc3DAAAA2wAAAA8AAABkcnMvZG93bnJldi54bWxEj0+LwjAUxO8LfofwBC+LpuoqS9cosiJ4&#10;9B+yx7fNsy02LyXJtvXbG2HB4zAzv2EWq85UoiHnS8sKxqMEBHFmdcm5gvNpO/wE4QOyxsoyKbiT&#10;h9Wy97bAVNuWD9QcQy4ihH2KCooQ6lRKnxVk0I9sTRy9q3UGQ5Qul9phG+GmkpMkmUuDJceFAmv6&#10;Lii7Hf+MgkN7d5vZ+HzNpr8JXvazn+a9tkoN+t36C0SgLrzC/+2dVjD9gOeX+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idzcMAAADbAAAADwAAAAAAAAAAAAAAAACf&#10;AgAAZHJzL2Rvd25yZXYueG1sUEsFBgAAAAAEAAQA9wAAAI8DAAAAAA==&#10;" stroked="t" strokecolor="black [3213]">
                  <v:imagedata r:id="rId58" o:title=""/>
                  <v:path arrowok="t"/>
                </v:shape>
                <v:group id="Group 109" o:spid="_x0000_s1132" style="position:absolute;left:281;top:290;width:14230;height:2476" coordorigin="3207,-1368" coordsize="224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110" o:spid="_x0000_s1133" style="position:absolute;left:3629;top:-1343;width:1819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F/MMA&#10;AADbAAAADwAAAGRycy9kb3ducmV2LnhtbESPUWvCQBCE3wX/w7EF3/Si0lpST5FAoYhQNbbPS26b&#10;pM3thdyq6b/vFQQfh5n5hlmue9eoC3Wh9mxgOklAERfe1lwaOOWv42dQQZAtNp7JwC8FWK+GgyWm&#10;1l/5QJejlCpCOKRooBJpU61DUZHDMPEtcfS+fOdQouxKbTu8Rrhr9CxJnrTDmuNChS1lFRU/x7Mz&#10;8P65z7f7RbaVZFZI9sHf9LjLjRk99JsXUEK93MO39ps1MJ/C/5f4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6F/M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574221" w:rsidRDefault="00574221" w:rsidP="004953F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10mm socket &amp; ratchet</w:t>
                          </w:r>
                        </w:p>
                      </w:txbxContent>
                    </v:textbox>
                  </v:rect>
                  <v:shape id="Picture 111" o:spid="_x0000_s1134" type="#_x0000_t75" alt="tool" style="position:absolute;left:3207;top:-136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+qeXDAAAA2wAAAA8AAABkcnMvZG93bnJldi54bWxEj0FrwkAUhO+F/oflFXqrm6gpEt1IKQSk&#10;UIpa78/sa5KafRt215j+e7cgeBxm5htmtR5NJwZyvrWsIJ0kIIgrq1uuFXzvy5cFCB+QNXaWScEf&#10;eVgXjw8rzLW98JaGXahFhLDPUUETQp9L6auGDPqJ7Ymj92OdwRClq6V2eIlw08lpkrxKgy3HhQZ7&#10;em+oOu3ORsFwOtLsK80yV37Mf6tMHj4DlUo9P41vSxCBxnAP39obrWA2hf8v8Qf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6p5cMAAADbAAAADwAAAAAAAAAAAAAAAACf&#10;AgAAZHJzL2Rvd25yZXYueG1sUEsFBgAAAAAEAAQA9wAAAI8DAAAAAA==&#10;">
                    <v:imagedata r:id="rId27" o:title="tool"/>
                  </v:shape>
                </v:group>
                <v:shape id="Text Box 99" o:spid="_x0000_s1135" type="#_x0000_t202" style="position:absolute;left:117;top:17146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<v:textbox inset="0,0,0,0">
                    <w:txbxContent>
                      <w:p w:rsidR="00574221" w:rsidRDefault="00574221" w:rsidP="000B1C81">
                        <w:pPr>
                          <w:pStyle w:val="Fig"/>
                          <w:jc w:val="center"/>
                        </w:pPr>
                        <w:r>
                          <w:t>Fig. 4-1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Detach the speed sensor wire from the shock absorber assembly and disconnect </w:t>
      </w:r>
      <w:r w:rsidR="00F7763C">
        <w:t>it from the speed sensor (Fig. 4</w:t>
      </w:r>
      <w:r>
        <w:t>-1)</w:t>
      </w:r>
      <w:r w:rsidR="0000243D">
        <w:t>.</w:t>
      </w:r>
    </w:p>
    <w:p w:rsidR="006F7245" w:rsidRDefault="006F7245" w:rsidP="0036450B">
      <w:pPr>
        <w:pStyle w:val="ProcLevel2"/>
        <w:numPr>
          <w:ilvl w:val="0"/>
          <w:numId w:val="0"/>
        </w:numPr>
        <w:ind w:left="360"/>
      </w:pPr>
    </w:p>
    <w:p w:rsidR="006F7245" w:rsidRDefault="006F7245" w:rsidP="0036450B">
      <w:pPr>
        <w:pStyle w:val="ProcLevel2"/>
        <w:numPr>
          <w:ilvl w:val="0"/>
          <w:numId w:val="0"/>
        </w:numPr>
        <w:ind w:left="360"/>
      </w:pPr>
    </w:p>
    <w:p w:rsidR="006F7245" w:rsidRDefault="006F7245" w:rsidP="0036450B">
      <w:pPr>
        <w:pStyle w:val="ProcLevel2"/>
        <w:numPr>
          <w:ilvl w:val="0"/>
          <w:numId w:val="0"/>
        </w:numPr>
        <w:ind w:left="360"/>
      </w:pPr>
    </w:p>
    <w:p w:rsidR="006F7245" w:rsidRDefault="006F7245" w:rsidP="0036450B">
      <w:pPr>
        <w:pStyle w:val="ProcLevel2"/>
        <w:numPr>
          <w:ilvl w:val="0"/>
          <w:numId w:val="0"/>
        </w:numPr>
        <w:ind w:left="360"/>
      </w:pPr>
    </w:p>
    <w:p w:rsidR="006F7245" w:rsidRDefault="006F7245" w:rsidP="0036450B">
      <w:pPr>
        <w:pStyle w:val="ProcLevel2"/>
        <w:numPr>
          <w:ilvl w:val="0"/>
          <w:numId w:val="0"/>
        </w:numPr>
        <w:ind w:left="360"/>
      </w:pPr>
    </w:p>
    <w:p w:rsidR="0000243D" w:rsidRDefault="006F7245" w:rsidP="0036450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1" layoutInCell="1" allowOverlap="1" wp14:anchorId="47543250" wp14:editId="041B0BB2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2103120"/>
                <wp:effectExtent l="19050" t="19050" r="19050" b="1143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03120"/>
                          <a:chOff x="11724" y="0"/>
                          <a:chExt cx="2968528" cy="2106334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24" y="0"/>
                            <a:ext cx="2968528" cy="21063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54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29014"/>
                            <a:ext cx="1941830" cy="247650"/>
                            <a:chOff x="3225" y="-1368"/>
                            <a:chExt cx="3058" cy="390"/>
                          </a:xfrm>
                        </wpg:grpSpPr>
                        <wps:wsp>
                          <wps:cNvPr id="5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343"/>
                              <a:ext cx="2636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6F724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36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91906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6F7245">
                              <w:pPr>
                                <w:pStyle w:val="Fig"/>
                                <w:jc w:val="center"/>
                              </w:pPr>
                              <w:r>
                                <w:t>Fig. 4-2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43250" id="Group 52" o:spid="_x0000_s1136" style="position:absolute;left:0;text-align:left;margin-left:-255.75pt;margin-top:-.25pt;width:234pt;height:165.6pt;z-index:251678208;mso-width-relative:margin;mso-height-relative:margin" coordorigin="117" coordsize="29685,2106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">
                <v:shape id="Picture 53" o:spid="_x0000_s1137" type="#_x0000_t75" style="position:absolute;left:117;width:29685;height:2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Pp2PGAAAA2wAAAA8AAABkcnMvZG93bnJldi54bWxEj81uwjAQhO9IfQdrK3EDh6YtKMWgCoQK&#10;7Ykf0es23iYBex3FBkKfvkaq1ONoZr7RjKetNeJMja8cKxj0ExDEudMVFwp220VvBMIHZI3GMSm4&#10;kofp5K4zxky7C6/pvAmFiBD2GSooQ6gzKX1ekkXfdzVx9L5dYzFE2RRSN3iJcGvkQ5I8S4sVx4US&#10;a5qVlB83J6vA7Oef6SJ9ND/529c7rw5DN/AfSnXv29cXEIHa8B/+ay+1gqcUbl/iD5C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+nY8YAAADbAAAADwAAAAAAAAAAAAAA&#10;AACfAgAAZHJzL2Rvd25yZXYueG1sUEsFBgAAAAAEAAQA9wAAAJIDAAAAAA==&#10;" stroked="t" strokecolor="black [3213]">
                  <v:imagedata r:id="rId60" o:title=""/>
                  <v:path arrowok="t"/>
                </v:shape>
                <v:group id="Group 109" o:spid="_x0000_s1138" style="position:absolute;left:395;top:290;width:19418;height:2476" coordorigin="3225,-1368" coordsize="3058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ect id="Rectangle 110" o:spid="_x0000_s1139" style="position:absolute;left:3647;top:-1343;width:263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mX8MA&#10;AADbAAAADwAAAGRycy9kb3ducmV2LnhtbESPUWvCQBCE3wv9D8cW+lYvFWIlekoJFIoUao36vOTW&#10;JDa3F3JbTf+9Jwg+DjPzDTNfDq5VJ+pD49nA6ygBRVx623BlYFt8vExBBUG22HomA/8UYLl4fJhj&#10;Zv2Zf+i0kUpFCIcMDdQiXaZ1KGtyGEa+I47ewfcOJcq+0rbHc4S7Vo+TZKIdNhwXauwor6n83fw5&#10;A9/7dbFav+UrScal5Ds+UvpVGPP8NLzPQAkNcg/f2p/WQJrC9Uv8AXp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pmX8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574221" w:rsidRDefault="00574221" w:rsidP="006F724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wrench and ratchet</w:t>
                          </w:r>
                        </w:p>
                      </w:txbxContent>
                    </v:textbox>
                  </v:rect>
                  <v:shape id="Picture 111" o:spid="_x0000_s1140" type="#_x0000_t75" alt="tool" style="position:absolute;left:3225;top:-136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SkbDAAAA2wAAAA8AAABkcnMvZG93bnJldi54bWxEj91qwkAUhO8LvsNyBO/qRmtEUlcRIVCE&#10;IvXn/jR7mqRmz4bdNaZv7woFL4eZ+YZZrnvTiI6cry0rmIwTEMSF1TWXCk7H/HUBwgdkjY1lUvBH&#10;HtarwcsSM21v/EXdIZQiQthnqKAKoc2k9EVFBv3YtsTR+7HOYIjSlVI7vEW4aeQ0SebSYM1xocKW&#10;thUVl8PVKOgu3/S2n6Spy3ez3yKV589AuVKjYb95BxGoD8/wf/tDK0jn8PgSf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pKRsMAAADbAAAADwAAAAAAAAAAAAAAAACf&#10;AgAAZHJzL2Rvd25yZXYueG1sUEsFBgAAAAAEAAQA9wAAAI8DAAAAAA==&#10;">
                    <v:imagedata r:id="rId27" o:title="tool"/>
                  </v:shape>
                </v:group>
                <v:shape id="Text Box 99" o:spid="_x0000_s1141" type="#_x0000_t202" style="position:absolute;left:234;top:19190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16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fXqxQAAANsAAAAPAAAAAAAAAAAAAAAAAJgCAABkcnMv&#10;ZG93bnJldi54bWxQSwUGAAAAAAQABAD1AAAAigMAAAAA&#10;" stroked="f">
                  <v:textbox inset="0,0,0,0">
                    <w:txbxContent>
                      <w:p w:rsidR="00574221" w:rsidRDefault="00574221" w:rsidP="006F7245">
                        <w:pPr>
                          <w:pStyle w:val="Fig"/>
                          <w:jc w:val="center"/>
                        </w:pPr>
                        <w:r>
                          <w:t>Fig. 4-2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953F2">
        <w:t xml:space="preserve">Remove the nut and bolt holding the lower end of the shock absorber (Fig. </w:t>
      </w:r>
      <w:r w:rsidR="00F7763C">
        <w:t>4</w:t>
      </w:r>
      <w:r w:rsidR="004953F2">
        <w:t>-2)</w:t>
      </w:r>
      <w:r w:rsidR="0000243D">
        <w:t>.</w:t>
      </w:r>
    </w:p>
    <w:p w:rsidR="004953F2" w:rsidRDefault="004953F2" w:rsidP="0036450B">
      <w:pPr>
        <w:pStyle w:val="ProcLevel2"/>
      </w:pPr>
      <w:r>
        <w:t>Remove the engine room side covers.</w:t>
      </w:r>
    </w:p>
    <w:p w:rsidR="00D10586" w:rsidRDefault="00D10586" w:rsidP="0036450B">
      <w:pPr>
        <w:spacing w:after="120" w:line="300" w:lineRule="auto"/>
      </w:pPr>
      <w:r>
        <w:br w:type="page"/>
      </w:r>
    </w:p>
    <w:p w:rsidR="00D10586" w:rsidRDefault="00D10586" w:rsidP="0036450B">
      <w:pPr>
        <w:pStyle w:val="ProcLevel2"/>
        <w:numPr>
          <w:ilvl w:val="0"/>
          <w:numId w:val="0"/>
        </w:numPr>
        <w:ind w:left="360"/>
      </w:pPr>
    </w:p>
    <w:p w:rsidR="004953F2" w:rsidRDefault="00D10586" w:rsidP="0036450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1" layoutInCell="1" allowOverlap="1" wp14:anchorId="1A50FA43" wp14:editId="2F9D8E3E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901825"/>
                <wp:effectExtent l="19050" t="19050" r="19050" b="2222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825"/>
                          <a:chOff x="11724" y="98729"/>
                          <a:chExt cx="2968528" cy="1908877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24" y="98729"/>
                            <a:ext cx="2968528" cy="19088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63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25534"/>
                            <a:ext cx="1423035" cy="247650"/>
                            <a:chOff x="3225" y="-1216"/>
                            <a:chExt cx="2241" cy="390"/>
                          </a:xfrm>
                        </wpg:grpSpPr>
                        <wps:wsp>
                          <wps:cNvPr id="6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91"/>
                              <a:ext cx="1819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D1058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6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3338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D10586">
                              <w:pPr>
                                <w:pStyle w:val="Fig"/>
                                <w:jc w:val="center"/>
                              </w:pPr>
                              <w:r>
                                <w:t>Fig. 4-3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0FA43" id="Group 61" o:spid="_x0000_s1142" style="position:absolute;left:0;text-align:left;margin-left:-255.75pt;margin-top:-.55pt;width:234pt;height:149.75pt;z-index:251680256;mso-width-relative:margin;mso-height-relative:margin" coordorigin="117,987" coordsize="29685,190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">
                <v:shape id="Picture 62" o:spid="_x0000_s1143" type="#_x0000_t75" style="position:absolute;left:117;top:987;width:29685;height:19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KgbBAAAA2wAAAA8AAABkcnMvZG93bnJldi54bWxEj0GLwjAUhO/C/ofwFvam6XoQ6RqlSBX1&#10;pNUf8GjetsXkpTTZtv77jSB4HGbmG2a1Ga0RPXW+cazge5aAIC6dbrhScLvupksQPiBrNI5JwYM8&#10;bNYfkxWm2g18ob4IlYgQ9ikqqENoUyl9WZNFP3MtcfR+XWcxRNlVUnc4RLg1cp4kC2mx4bhQY0vb&#10;msp78WcVWNPLhIfske+L8+F4Oe0k5kapr88x+wERaAzv8Kt90AoWc3h+iT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KKgbBAAAA2wAAAA8AAAAAAAAAAAAAAAAAnwIA&#10;AGRycy9kb3ducmV2LnhtbFBLBQYAAAAABAAEAPcAAACNAwAAAAA=&#10;" stroked="t" strokecolor="black [3213]">
                  <v:imagedata r:id="rId62" o:title=""/>
                  <v:path arrowok="t"/>
                </v:shape>
                <v:group id="Group 109" o:spid="_x0000_s1144" style="position:absolute;left:395;top:1255;width:14231;height:2476" coordorigin="3225,-1216" coordsize="224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rect id="Rectangle 110" o:spid="_x0000_s1145" style="position:absolute;left:3647;top:-1191;width:1819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JecMA&#10;AADbAAAADwAAAGRycy9kb3ducmV2LnhtbESPUWvCQBCE3wv+h2MF3+ql0lqJniIBoUihaqrPS26b&#10;pM3thdyq8d97hUIfh5n5hlmseteoC3Wh9mzgaZyAIi68rbk08JlvHmeggiBbbDyTgRsFWC0HDwtM&#10;rb/yni4HKVWEcEjRQCXSplqHoiKHYexb4uh9+c6hRNmV2nZ4jXDX6EmSTLXDmuNChS1lFRU/h7Mz&#10;8HHa5dvda7aVZFJIduRvennPjRkN+/UclFAv/+G/9ps1MH2G3y/xB+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Jec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574221" w:rsidRDefault="00574221" w:rsidP="00D1058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ratchet</w:t>
                          </w:r>
                        </w:p>
                      </w:txbxContent>
                    </v:textbox>
                  </v:rect>
                  <v:shape id="Picture 111" o:spid="_x0000_s1146" type="#_x0000_t75" alt="tool" style="position:absolute;left:3225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kHozDAAAA2wAAAA8AAABkcnMvZG93bnJldi54bWxEj91qwkAUhO8LvsNyBO/qRmtEUlcRIVCE&#10;IvXn/jR7mqRmz4bdNaZv7woFL4eZ+YZZrnvTiI6cry0rmIwTEMSF1TWXCk7H/HUBwgdkjY1lUvBH&#10;HtarwcsSM21v/EXdIZQiQthnqKAKoc2k9EVFBv3YtsTR+7HOYIjSlVI7vEW4aeQ0SebSYM1xocKW&#10;thUVl8PVKOgu3/S2n6Spy3ez3yKV589AuVKjYb95BxGoD8/wf/tDK5in8PgSf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QejMMAAADbAAAADwAAAAAAAAAAAAAAAACf&#10;AgAAZHJzL2Rvd25yZXYueG1sUEsFBgAAAAAEAAQA9wAAAI8DAAAAAA==&#10;">
                    <v:imagedata r:id="rId27" o:title="tool"/>
                  </v:shape>
                </v:group>
                <v:shape id="Text Box 99" o:spid="_x0000_s1147" type="#_x0000_t202" style="position:absolute;left:234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zMMA&#10;AADbAAAADwAAAGRycy9kb3ducmV2LnhtbESPzYvCMBTE74L/Q3iCF9FUD0WqUXb9AA/rwQ88P5q3&#10;bdnmpSTR1v/eLAgeh5nfDLNcd6YWD3K+sqxgOklAEOdWV1wouF724zkIH5A11pZJwZM8rFf93hIz&#10;bVs+0eMcChFL2GeooAyhyaT0eUkG/cQ2xNH7tc5giNIVUjtsY7mp5SxJUmmw4rhQYkObkvK/890o&#10;SLfu3p54M9pedz94bIrZ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azMMAAADbAAAADwAAAAAAAAAAAAAAAACYAgAAZHJzL2Rv&#10;d25yZXYueG1sUEsFBgAAAAAEAAQA9QAAAIgDAAAAAA==&#10;" stroked="f">
                  <v:textbox inset="0,0,0,0">
                    <w:txbxContent>
                      <w:p w:rsidR="00574221" w:rsidRDefault="00574221" w:rsidP="00D10586">
                        <w:pPr>
                          <w:pStyle w:val="Fig"/>
                          <w:jc w:val="center"/>
                        </w:pPr>
                        <w:r>
                          <w:t>Fig. 4-3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953F2">
        <w:t xml:space="preserve">Loosen the front shock absorber lock nut (Fig. </w:t>
      </w:r>
      <w:r w:rsidR="00F7763C">
        <w:t>4</w:t>
      </w:r>
      <w:r w:rsidR="004953F2">
        <w:t>-3).</w:t>
      </w:r>
    </w:p>
    <w:p w:rsidR="00A12D5A" w:rsidRDefault="00A12D5A" w:rsidP="0036450B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4112" behindDoc="0" locked="1" layoutInCell="1" allowOverlap="1" wp14:anchorId="4A66B950" wp14:editId="61E01544">
            <wp:simplePos x="0" y="0"/>
            <wp:positionH relativeFrom="column">
              <wp:posOffset>-12065</wp:posOffset>
            </wp:positionH>
            <wp:positionV relativeFrom="paragraph">
              <wp:posOffset>-28575</wp:posOffset>
            </wp:positionV>
            <wp:extent cx="228600" cy="228600"/>
            <wp:effectExtent l="0" t="0" r="0" b="0"/>
            <wp:wrapNone/>
            <wp:docPr id="142" name="Picture 14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Do not remove the lock nut.</w:t>
      </w: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3A75F6" w:rsidRDefault="003A75F6" w:rsidP="0036450B">
      <w:pPr>
        <w:pStyle w:val="ProcLevel2"/>
        <w:numPr>
          <w:ilvl w:val="0"/>
          <w:numId w:val="0"/>
        </w:numPr>
        <w:ind w:left="360"/>
      </w:pPr>
    </w:p>
    <w:p w:rsidR="00D90216" w:rsidRPr="00A12D5A" w:rsidRDefault="00D90216" w:rsidP="0036450B">
      <w:pPr>
        <w:pStyle w:val="ProcLevel2"/>
        <w:numPr>
          <w:ilvl w:val="0"/>
          <w:numId w:val="0"/>
        </w:numPr>
        <w:ind w:left="360"/>
      </w:pPr>
    </w:p>
    <w:p w:rsidR="004953F2" w:rsidRDefault="00D90216" w:rsidP="0036450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1" layoutInCell="1" allowOverlap="1" wp14:anchorId="6C9CBE6C" wp14:editId="54422494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65450" cy="1901825"/>
                <wp:effectExtent l="19050" t="19050" r="25400" b="2222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0" cy="1901825"/>
                          <a:chOff x="14849" y="98729"/>
                          <a:chExt cx="2962278" cy="1908877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98729"/>
                            <a:ext cx="2962278" cy="19088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69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25534"/>
                            <a:ext cx="1423035" cy="247650"/>
                            <a:chOff x="3225" y="-1216"/>
                            <a:chExt cx="2241" cy="390"/>
                          </a:xfrm>
                        </wpg:grpSpPr>
                        <wps:wsp>
                          <wps:cNvPr id="70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91"/>
                              <a:ext cx="1819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D9021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7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3338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D90216">
                              <w:pPr>
                                <w:pStyle w:val="Fig"/>
                                <w:jc w:val="center"/>
                              </w:pPr>
                              <w:r>
                                <w:t>Fig. 4-4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CBE6C" id="Group 67" o:spid="_x0000_s1148" style="position:absolute;left:0;text-align:left;margin-left:-255.75pt;margin-top:-.55pt;width:233.5pt;height:149.75pt;z-index:251682304;mso-width-relative:margin;mso-height-relative:margin" coordorigin="148,987" coordsize="29622,190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">
                <v:shape id="Picture 68" o:spid="_x0000_s1149" type="#_x0000_t75" style="position:absolute;left:148;top:987;width:29623;height:19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xCLCAAAA2wAAAA8AAABkcnMvZG93bnJldi54bWxET89rwjAUvg/8H8ITvM20OxTpjKUUBS8D&#10;dcK226N5Szubl9JEW/fXLwdhx4/v97qYbCduNPjWsYJ0mYAgrp1u2Sg4v++eVyB8QNbYOSYFd/JQ&#10;bGZPa8y1G/lIt1MwIoawz1FBE0KfS+nrhiz6peuJI/ftBoshwsFIPeAYw20nX5IkkxZbjg0N9lQ1&#10;VF9OV6vgZ/uVZteKxxLx93wwn93bx3an1GI+la8gAk3hX/xw77WCLI6N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3sQiwgAAANsAAAAPAAAAAAAAAAAAAAAAAJ8C&#10;AABkcnMvZG93bnJldi54bWxQSwUGAAAAAAQABAD3AAAAjgMAAAAA&#10;" stroked="t" strokecolor="black [3213]">
                  <v:imagedata r:id="rId64" o:title=""/>
                  <v:path arrowok="t"/>
                </v:shape>
                <v:group id="Group 109" o:spid="_x0000_s1150" style="position:absolute;left:395;top:1255;width:14231;height:2476" coordorigin="3225,-1216" coordsize="224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rect id="Rectangle 110" o:spid="_x0000_s1151" style="position:absolute;left:3647;top:-1191;width:1819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iZp8AA&#10;AADbAAAADwAAAGRycy9kb3ducmV2LnhtbERPTWvCQBC9F/wPyxS81U0Fq0RXkYBQRKg16nnIjkk0&#10;OxuyU43/vnso9Ph434tV7xp1py7Ung28jxJQxIW3NZcGjvnmbQYqCLLFxjMZeFKA1XLwssDU+gd/&#10;0/0gpYohHFI0UIm0qdahqMhhGPmWOHIX3zmUCLtS2w4fMdw1epwkH9phzbGhwpayiorb4ccZ+Drv&#10;8+1+mm0lGReSnfhKk11uzPC1X89BCfXyL/5zf1oD07g+fok/QC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2iZp8AAAADbAAAADwAAAAAAAAAAAAAAAACYAgAAZHJzL2Rvd25y&#10;ZXYueG1sUEsFBgAAAAAEAAQA9QAAAIUDAAAAAA==&#10;" stroked="f" strokeweight=".25pt">
                    <v:textbox style="mso-fit-shape-to-text:t" inset="0,0,0,0">
                      <w:txbxContent>
                        <w:p w:rsidR="00574221" w:rsidRDefault="00574221" w:rsidP="00D9021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socket &amp; ratchet</w:t>
                          </w:r>
                        </w:p>
                      </w:txbxContent>
                    </v:textbox>
                  </v:rect>
                  <v:shape id="Picture 111" o:spid="_x0000_s1152" type="#_x0000_t75" alt="tool" style="position:absolute;left:3225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jlLDAAAA2wAAAA8AAABkcnMvZG93bnJldi54bWxEj0FrwkAUhO8F/8PyhN50k9ZUia5SCoFS&#10;KEWr92f2mUSzb8PuNsZ/3y0IPQ4z8w2z2gymFT0531hWkE4TEMSl1Q1XCvbfxWQBwgdkja1lUnAj&#10;D5v16GGFubZX3lK/C5WIEPY5KqhD6HIpfVmTQT+1HXH0TtYZDFG6SmqH1wg3rXxKkhdpsOG4UGNH&#10;bzWVl92PUdBfjvT8lWaZKz5m5zKTh89AhVKP4+F1CSLQEP7D9/a7VjBP4e9L/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aOUsMAAADbAAAADwAAAAAAAAAAAAAAAACf&#10;AgAAZHJzL2Rvd25yZXYueG1sUEsFBgAAAAAEAAQA9wAAAI8DAAAAAA==&#10;">
                    <v:imagedata r:id="rId27" o:title="tool"/>
                  </v:shape>
                </v:group>
                <v:shape id="Text Box 99" o:spid="_x0000_s1153" type="#_x0000_t202" style="position:absolute;left:234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KEs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pecr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woSxQAAANsAAAAPAAAAAAAAAAAAAAAAAJgCAABkcnMv&#10;ZG93bnJldi54bWxQSwUGAAAAAAQABAD1AAAAigMAAAAA&#10;" stroked="f">
                  <v:textbox inset="0,0,0,0">
                    <w:txbxContent>
                      <w:p w:rsidR="00574221" w:rsidRDefault="00574221" w:rsidP="00D90216">
                        <w:pPr>
                          <w:pStyle w:val="Fig"/>
                          <w:jc w:val="center"/>
                        </w:pPr>
                        <w:r>
                          <w:t>Fig. 4-4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953F2" w:rsidRPr="00AE7E1C">
        <w:t>Remove the 3 nuts on the upper side of the front suspension support</w:t>
      </w:r>
      <w:r w:rsidR="00F7763C">
        <w:t xml:space="preserve"> (Fig. 4</w:t>
      </w:r>
      <w:r w:rsidR="004953F2">
        <w:t>-4).</w:t>
      </w:r>
    </w:p>
    <w:p w:rsidR="00A12D5A" w:rsidRDefault="00A12D5A" w:rsidP="0036450B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6160" behindDoc="0" locked="1" layoutInCell="1" allowOverlap="1" wp14:anchorId="08821876" wp14:editId="01F1206B">
            <wp:simplePos x="0" y="0"/>
            <wp:positionH relativeFrom="column">
              <wp:posOffset>-12065</wp:posOffset>
            </wp:positionH>
            <wp:positionV relativeFrom="paragraph">
              <wp:posOffset>-41275</wp:posOffset>
            </wp:positionV>
            <wp:extent cx="228600" cy="228600"/>
            <wp:effectExtent l="0" t="0" r="0" b="0"/>
            <wp:wrapNone/>
            <wp:docPr id="51" name="Picture 5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The lower arm bushing preload will not allow the shock </w:t>
      </w:r>
      <w:r w:rsidR="003F4172">
        <w:t xml:space="preserve">absorber </w:t>
      </w:r>
      <w:r>
        <w:t>assembly to fall.</w:t>
      </w: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D90216" w:rsidRDefault="00D90216" w:rsidP="0036450B">
      <w:pPr>
        <w:pStyle w:val="ProcLevel2"/>
        <w:numPr>
          <w:ilvl w:val="0"/>
          <w:numId w:val="0"/>
        </w:numPr>
        <w:ind w:left="360"/>
      </w:pPr>
    </w:p>
    <w:p w:rsidR="00D90216" w:rsidRPr="00A12D5A" w:rsidRDefault="00D90216" w:rsidP="0036450B">
      <w:pPr>
        <w:pStyle w:val="ProcLevel2"/>
        <w:numPr>
          <w:ilvl w:val="0"/>
          <w:numId w:val="0"/>
        </w:numPr>
        <w:ind w:left="360"/>
      </w:pPr>
    </w:p>
    <w:p w:rsidR="004953F2" w:rsidRDefault="00D90216" w:rsidP="0036450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1" layoutInCell="1" allowOverlap="1" wp14:anchorId="1A75492B" wp14:editId="2084B51E">
                <wp:simplePos x="0" y="0"/>
                <wp:positionH relativeFrom="column">
                  <wp:posOffset>-3246120</wp:posOffset>
                </wp:positionH>
                <wp:positionV relativeFrom="paragraph">
                  <wp:posOffset>3175</wp:posOffset>
                </wp:positionV>
                <wp:extent cx="2971800" cy="1901952"/>
                <wp:effectExtent l="19050" t="19050" r="19050" b="2222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14848" y="110522"/>
                          <a:chExt cx="2968528" cy="1889319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8" y="110522"/>
                            <a:ext cx="2968528" cy="1889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75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25534"/>
                            <a:ext cx="1423035" cy="247650"/>
                            <a:chOff x="3225" y="-1216"/>
                            <a:chExt cx="2241" cy="390"/>
                          </a:xfrm>
                        </wpg:grpSpPr>
                        <wps:wsp>
                          <wps:cNvPr id="7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91"/>
                              <a:ext cx="1819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D9021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7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2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D90216">
                              <w:pPr>
                                <w:pStyle w:val="Fig"/>
                                <w:jc w:val="center"/>
                              </w:pPr>
                              <w:r>
                                <w:t>Fig. 4-5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5492B" id="Group 73" o:spid="_x0000_s1154" style="position:absolute;left:0;text-align:left;margin-left:-255.6pt;margin-top:.25pt;width:234pt;height:149.75pt;z-index:251684352;mso-width-relative:margin;mso-height-relative:margin" coordorigin="148,1105" coordsize="29685,1889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l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gAAAAAAAAAAAAKdmVj&#10;dG9yRGF0YWJvb2wBAAAAAFBnUHNlbnVtAAAAAFBnUHMAAAAAUGdQQwAAAABMZWZ0VW50RiNSbHQA&#10;AAAAAAAAAAAAAABUb3AgVW50RiNSbHQAAAAAAAAAAAAAAABTY2wgVW50RiNQcmNAWQAAAAAAADhC&#10;SU0D7QAAAAAAEABgAAAAAQABAGAAAAABAAE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CYAAAA8AAAAAcAZgBpAGcAIAAxAC0ANQAAAAEAAAAAAAAAAAAAAAAAAAAAAAAAAQAA&#10;AAAAAAAAAAAA8AAAAJgAAAAAAAAAAAAAAAAAAAAAAQAAAAAAAAAAAAAAAAAAAAAAAAAQAAAAAQAA&#10;AAAAAG51bGwAAAACAAAABmJvdW5kc09iamMAAAABAAAAAAAAUmN0MQAAAAQAAAAAVG9wIGxvbmcA&#10;AAAAAAAAAExlZnRsb25nAAAAAAAAAABCdG9tbG9uZwAAAJgAAAAAUmdodGxvbmcAAADw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YAAAAAFJnaHRsb25nAAAA8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IpcAAAABAAAAoAAAAGUAAAHgAAC9YAAAIns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GU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">
                <v:shape id="Picture 74" o:spid="_x0000_s1155" type="#_x0000_t75" style="position:absolute;left:148;top:1105;width:29685;height:18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ID+nBAAAA2wAAAA8AAABkcnMvZG93bnJldi54bWxEj9FqAjEURN8L/kO4Qt9qVilWV6OIUig+&#10;FLr6AZfNdbO4uVmTqLt/bwShj8PMnGGW68424kY+1I4VjEcZCOLS6ZorBcfD98cMRIjIGhvHpKCn&#10;AOvV4G2JuXZ3/qNbESuRIBxyVGBibHMpQ2nIYhi5ljh5J+ctxiR9JbXHe4LbRk6ybCot1pwWDLa0&#10;NVSei6tV4Kvid77PTHQzzZfGTHuzK3ql3ofdZgEiUhf/w6/2j1bw9QnPL+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ID+nBAAAA2wAAAA8AAAAAAAAAAAAAAAAAnwIA&#10;AGRycy9kb3ducmV2LnhtbFBLBQYAAAAABAAEAPcAAACNAwAAAAA=&#10;" stroked="t" strokecolor="black [3213]">
                  <v:imagedata r:id="rId66" o:title=""/>
                  <v:path arrowok="t"/>
                </v:shape>
                <v:group id="Group 109" o:spid="_x0000_s1156" style="position:absolute;left:395;top:1255;width:14231;height:2476" coordorigin="3225,-1216" coordsize="224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rect id="Rectangle 110" o:spid="_x0000_s1157" style="position:absolute;left:3647;top:-1191;width:1819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kSMMA&#10;AADbAAAADwAAAGRycy9kb3ducmV2LnhtbESPUWvCQBCE34X+h2MLvulFQS2pp0igUESomrbPS26b&#10;RHN7Ibdq+u97BcHHYWa+YZbr3jXqSl2oPRuYjBNQxIW3NZcGPvO30QuoIMgWG89k4JcCrFdPgyWm&#10;1t/4QNejlCpCOKRooBJpU61DUZHDMPYtcfR+fOdQouxKbTu8Rbhr9DRJ5tphzXGhwpayiorz8eIM&#10;fHzv8+1+kW0lmRaSffGJZrvcmOFzv3kFJdTLI3xvv1sDizn8f4k/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2kSM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574221" w:rsidRDefault="00574221" w:rsidP="00D9021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ratchet</w:t>
                          </w:r>
                        </w:p>
                      </w:txbxContent>
                    </v:textbox>
                  </v:rect>
                  <v:shape id="Picture 111" o:spid="_x0000_s1158" type="#_x0000_t75" alt="tool" style="position:absolute;left:3225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s73EAAAA2wAAAA8AAABkcnMvZG93bnJldi54bWxEj91qwkAUhO8LvsNyBO/qxp/UkrqKCIFS&#10;kFK196fZYxLNng27a4xv7xYKvRxm5htmue5NIzpyvrasYDJOQBAXVtdcKjge8udXED4ga2wsk4I7&#10;eVivBk9LzLS98Rd1+1CKCGGfoYIqhDaT0hcVGfRj2xJH72SdwRClK6V2eItw08hpkrxIgzXHhQpb&#10;2lZUXPZXo6C7/NDsc5KmLv+Yn4tUfu8C5UqNhv3mDUSgPvyH/9rvWsFiAb9f4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js73EAAAA2wAAAA8AAAAAAAAAAAAAAAAA&#10;nwIAAGRycy9kb3ducmV2LnhtbFBLBQYAAAAABAAEAPcAAACQAwAAAAA=&#10;">
                    <v:imagedata r:id="rId27" o:title="tool"/>
                  </v:shape>
                </v:group>
                <v:shape id="Text Box 99" o:spid="_x0000_s1159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9+MEA&#10;AADbAAAADwAAAGRycy9kb3ducmV2LnhtbERPu27CMBTdK/UfrFuJpQIHBopSDIIEpA7twEPMV/Ft&#10;EhFfR7bz4O/xUKnj0X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PfjBAAAA2wAAAA8AAAAAAAAAAAAAAAAAmAIAAGRycy9kb3du&#10;cmV2LnhtbFBLBQYAAAAABAAEAPUAAACGAwAAAAA=&#10;" stroked="f">
                  <v:textbox inset="0,0,0,0">
                    <w:txbxContent>
                      <w:p w:rsidR="00574221" w:rsidRDefault="00574221" w:rsidP="00D90216">
                        <w:pPr>
                          <w:pStyle w:val="Fig"/>
                          <w:jc w:val="center"/>
                        </w:pPr>
                        <w:r>
                          <w:t>Fig. 4-5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953F2" w:rsidRPr="00EC099E">
        <w:t>Remove the 2 bolts from the front lower ball joint</w:t>
      </w:r>
      <w:r w:rsidR="00F7763C">
        <w:t xml:space="preserve"> (Fig. 4</w:t>
      </w:r>
      <w:r w:rsidR="004953F2">
        <w:t>-5).</w:t>
      </w:r>
    </w:p>
    <w:p w:rsidR="004953F2" w:rsidRDefault="004953F2" w:rsidP="0036450B">
      <w:pPr>
        <w:pStyle w:val="ProcLevel2"/>
      </w:pPr>
      <w:r>
        <w:t>Remove the shock absorber/spring assembly from the vehicle.</w:t>
      </w:r>
    </w:p>
    <w:p w:rsidR="004953F2" w:rsidRDefault="004953F2" w:rsidP="0036450B">
      <w:pPr>
        <w:pStyle w:val="ProcLevel2"/>
      </w:pPr>
      <w:r>
        <w:t xml:space="preserve">Repeat Step </w:t>
      </w:r>
      <w:r w:rsidR="004E1BF1">
        <w:t>4</w:t>
      </w:r>
      <w:r>
        <w:t xml:space="preserve"> on the other side of the vehicle.</w:t>
      </w:r>
    </w:p>
    <w:p w:rsidR="00751EFC" w:rsidRDefault="00751EFC" w:rsidP="0036450B">
      <w:pPr>
        <w:spacing w:after="120" w:line="300" w:lineRule="auto"/>
      </w:pPr>
      <w:r>
        <w:br w:type="page"/>
      </w:r>
    </w:p>
    <w:p w:rsidR="004953F2" w:rsidRDefault="004953F2" w:rsidP="004953F2">
      <w:pPr>
        <w:pStyle w:val="ProcLevel2"/>
        <w:numPr>
          <w:ilvl w:val="0"/>
          <w:numId w:val="0"/>
        </w:numPr>
        <w:ind w:left="360"/>
      </w:pPr>
    </w:p>
    <w:p w:rsidR="004953F2" w:rsidRDefault="00574221" w:rsidP="004953F2">
      <w:pPr>
        <w:pStyle w:val="Heading5"/>
      </w:pPr>
      <w:r>
        <w:t xml:space="preserve">Install the </w:t>
      </w:r>
      <w:r w:rsidRPr="00611234">
        <w:rPr>
          <w:i/>
        </w:rPr>
        <w:t>F-Sport</w:t>
      </w:r>
      <w:r>
        <w:t xml:space="preserve"> Front Spring</w:t>
      </w:r>
      <w:r w:rsidR="004953F2">
        <w:t>.</w:t>
      </w:r>
    </w:p>
    <w:p w:rsidR="004953F2" w:rsidRDefault="00751EFC" w:rsidP="001D44B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1" layoutInCell="1" allowOverlap="1" wp14:anchorId="5D51DB64" wp14:editId="285A77D3">
                <wp:simplePos x="0" y="0"/>
                <wp:positionH relativeFrom="column">
                  <wp:posOffset>-3241675</wp:posOffset>
                </wp:positionH>
                <wp:positionV relativeFrom="paragraph">
                  <wp:posOffset>0</wp:posOffset>
                </wp:positionV>
                <wp:extent cx="2971800" cy="1984248"/>
                <wp:effectExtent l="19050" t="19050" r="19050" b="1651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84248"/>
                          <a:chOff x="11726" y="136964"/>
                          <a:chExt cx="2968527" cy="1966384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26" y="136964"/>
                            <a:ext cx="2968527" cy="19663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36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59824"/>
                            <a:ext cx="1156970" cy="247650"/>
                            <a:chOff x="3225" y="-1162"/>
                            <a:chExt cx="1822" cy="390"/>
                          </a:xfrm>
                        </wpg:grpSpPr>
                        <wps:wsp>
                          <wps:cNvPr id="3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37"/>
                              <a:ext cx="1400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751EF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Spring compressor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162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9" y="191011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751EFC">
                              <w:pPr>
                                <w:pStyle w:val="Fig"/>
                                <w:jc w:val="center"/>
                              </w:pPr>
                              <w:r>
                                <w:t>Fig. 5-1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1DB64" id="Group 26" o:spid="_x0000_s1160" style="position:absolute;left:0;text-align:left;margin-left:-255.25pt;margin-top:0;width:234pt;height:156.25pt;z-index:251694592;mso-width-relative:margin;mso-height-relative:margin" coordorigin="117,1369" coordsize="29685,19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">
                <v:shape id="Picture 28" o:spid="_x0000_s1161" type="#_x0000_t75" style="position:absolute;left:117;top:1369;width:29685;height:19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q6E/FAAAA2wAAAA8AAABkcnMvZG93bnJldi54bWxEj8FqwkAQhu8F32EZoZeiGxWqpK4iglAV&#10;WhqV9jhkp0kwOxuzq6Zv3zkUehz++b+Zb77sXK1u1IbKs4HRMAFFnHtbcWHgeNgMZqBCRLZYeyYD&#10;PxRgueg9zDG1/s4fdMtioQTCIUUDZYxNqnXIS3IYhr4hluzbtw6jjG2hbYt3gbtaj5PkWTusWC6U&#10;2NC6pPycXZ1Q3NvTp9udJpft+65K8vDF+6k35rHfrV5AReri//Jf+9UaGMuz4iIe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6uhPxQAAANsAAAAPAAAAAAAAAAAAAAAA&#10;AJ8CAABkcnMvZG93bnJldi54bWxQSwUGAAAAAAQABAD3AAAAkQMAAAAA&#10;" stroked="t" strokecolor="black [3213]">
                  <v:imagedata r:id="rId68" o:title=""/>
                  <v:path arrowok="t"/>
                </v:shape>
                <v:group id="Group 109" o:spid="_x0000_s1162" style="position:absolute;left:395;top:1598;width:11570;height:2476" coordorigin="3225,-1162" coordsize="182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110" o:spid="_x0000_s1163" style="position:absolute;left:3647;top:-1137;width:140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4E8MA&#10;AADbAAAADwAAAGRycy9kb3ducmV2LnhtbESPUWvCQBCE3wv+h2MF3+qlllaJniIBoUih1lSfl9w2&#10;SZvbC7lV47/3CgUfh5n5hlmseteoM3Wh9mzgaZyAIi68rbk08JVvHmeggiBbbDyTgSsFWC0HDwtM&#10;rb/wJ533UqoI4ZCigUqkTbUORUUOw9i3xNH79p1DibIrte3wEuGu0ZMkedUOa44LFbaUVVT87k/O&#10;wMdxl29302wryaSQ7MA/9PKeGzMa9us5KKFe7uH/9ps18DyFvy/xB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u4E8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574221" w:rsidRDefault="00574221" w:rsidP="00751EF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Spring compressor</w:t>
                          </w:r>
                        </w:p>
                      </w:txbxContent>
                    </v:textbox>
                  </v:rect>
                  <v:shape id="Picture 111" o:spid="_x0000_s1164" type="#_x0000_t75" alt="tool" style="position:absolute;left:3225;top:-116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ng+/AAAA2wAAAA8AAABkcnMvZG93bnJldi54bWxET11rwjAUfR/4H8IVfJup0w6pRpFBQYQh&#10;c/p+ba5ttbkpSazdvzcPwh4P53u57k0jOnK+tqxgMk5AEBdW11wqOP7m73MQPiBrbCyTgj/ysF4N&#10;3paYafvgH+oOoRQxhH2GCqoQ2kxKX1Rk0I9tSxy5i3UGQ4SulNrhI4abRn4kyac0WHNsqLClr4qK&#10;2+FuFHS3M033kzR1+W52LVJ5+g6UKzUa9psFiEB9+Be/3FutYBrHxi/x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lp4PvwAAANsAAAAPAAAAAAAAAAAAAAAAAJ8CAABk&#10;cnMvZG93bnJldi54bWxQSwUGAAAAAAQABAD3AAAAiwMAAAAA&#10;">
                    <v:imagedata r:id="rId27" o:title="tool"/>
                  </v:shape>
                </v:group>
                <v:shape id="Text Box 99" o:spid="_x0000_s1165" type="#_x0000_t202" style="position:absolute;left:234;top:1910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ns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bZ7BAAAA2wAAAA8AAAAAAAAAAAAAAAAAmAIAAGRycy9kb3du&#10;cmV2LnhtbFBLBQYAAAAABAAEAPUAAACGAwAAAAA=&#10;" stroked="f">
                  <v:textbox inset="0,0,0,0">
                    <w:txbxContent>
                      <w:p w:rsidR="00574221" w:rsidRDefault="00574221" w:rsidP="00751EFC">
                        <w:pPr>
                          <w:pStyle w:val="Fig"/>
                          <w:jc w:val="center"/>
                        </w:pPr>
                        <w:r>
                          <w:t>Fig. 5-1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E5179">
        <w:t xml:space="preserve">Compress the spring enough to remove tension from the upper spring support (Fig. </w:t>
      </w:r>
      <w:r w:rsidR="001D44B2">
        <w:t>5</w:t>
      </w:r>
      <w:r w:rsidR="001E5179">
        <w:t>-1).</w:t>
      </w:r>
    </w:p>
    <w:p w:rsidR="00152FD6" w:rsidRDefault="00152FD6" w:rsidP="001D44B2">
      <w:pPr>
        <w:pStyle w:val="ProcLevel2"/>
        <w:numPr>
          <w:ilvl w:val="0"/>
          <w:numId w:val="0"/>
        </w:numPr>
        <w:ind w:left="360"/>
      </w:pPr>
    </w:p>
    <w:p w:rsidR="00152FD6" w:rsidRDefault="00152FD6" w:rsidP="001D44B2">
      <w:pPr>
        <w:pStyle w:val="ProcLevel2"/>
        <w:numPr>
          <w:ilvl w:val="0"/>
          <w:numId w:val="0"/>
        </w:numPr>
        <w:ind w:left="360"/>
      </w:pPr>
    </w:p>
    <w:p w:rsidR="00152FD6" w:rsidRDefault="00152FD6" w:rsidP="001D44B2">
      <w:pPr>
        <w:pStyle w:val="ProcLevel2"/>
        <w:numPr>
          <w:ilvl w:val="0"/>
          <w:numId w:val="0"/>
        </w:numPr>
        <w:ind w:left="360"/>
      </w:pPr>
    </w:p>
    <w:p w:rsidR="00152FD6" w:rsidRDefault="00152FD6" w:rsidP="001D44B2">
      <w:pPr>
        <w:pStyle w:val="ProcLevel2"/>
        <w:numPr>
          <w:ilvl w:val="0"/>
          <w:numId w:val="0"/>
        </w:numPr>
        <w:ind w:left="360"/>
      </w:pPr>
    </w:p>
    <w:p w:rsidR="00152FD6" w:rsidRDefault="00152FD6" w:rsidP="001D44B2">
      <w:pPr>
        <w:pStyle w:val="ProcLevel2"/>
        <w:numPr>
          <w:ilvl w:val="0"/>
          <w:numId w:val="0"/>
        </w:numPr>
        <w:ind w:left="360"/>
      </w:pPr>
    </w:p>
    <w:p w:rsidR="001E5179" w:rsidRDefault="00152FD6" w:rsidP="001D44B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1" layoutInCell="1" allowOverlap="1" wp14:anchorId="3C50AAF5" wp14:editId="7DBB442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112264"/>
                <wp:effectExtent l="19050" t="19050" r="19050" b="2159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12264"/>
                          <a:chOff x="-53993" y="119908"/>
                          <a:chExt cx="2968528" cy="212388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3993" y="119908"/>
                            <a:ext cx="2968528" cy="2123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60" name="Group 109"/>
                        <wpg:cNvGrpSpPr>
                          <a:grpSpLocks/>
                        </wpg:cNvGrpSpPr>
                        <wpg:grpSpPr bwMode="auto">
                          <a:xfrm>
                            <a:off x="-29014" y="137599"/>
                            <a:ext cx="1374140" cy="247650"/>
                            <a:chOff x="3117" y="-1197"/>
                            <a:chExt cx="2164" cy="390"/>
                          </a:xfrm>
                        </wpg:grpSpPr>
                        <wps:wsp>
                          <wps:cNvPr id="8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-1172"/>
                              <a:ext cx="1742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152FD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7" y="-119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8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-42277" y="2037298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152FD6">
                              <w:pPr>
                                <w:pStyle w:val="Fig"/>
                                <w:jc w:val="center"/>
                              </w:pPr>
                              <w:r>
                                <w:t>Fig. 5-2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0AAF5" id="Group 58" o:spid="_x0000_s1166" style="position:absolute;left:0;text-align:left;margin-left:-255.6pt;margin-top:0;width:234pt;height:166.3pt;z-index:251696640;mso-width-relative:margin;mso-height-relative:margin" coordorigin="-539,1199" coordsize="29685,2123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QAMQWRvYmVfQ00AAf/uAA5BZG9iZQBkgAAA&#10;AAH/2wCEAAwICAgJCAwJCQwRCwoLERUPDAwPFRgTExUTExgRDAwMDAwMEQwMDAwMDAwMDAwMDAwM&#10;DAwMDAwMDAwMDAwMDAwBDQsLDQ4NEA4OEBQODg4UFA4ODg4UEQwMDAwMEREMDAwMDAwRDAwMDAwM&#10;DAwMDAwMDAwMDAwMDAwMDAwMDAwMDP/AABEIAHI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gAAAAAAAAAAAAKdmVj&#10;dG9yRGF0YWJvb2wBAAAAAFBnUHNlbnVtAAAAAFBnUHMAAAAAUGdQQwAAAABMZWZ0VW50RiNSbHQA&#10;AAAAAAAAAAAAAABUb3AgVW50RiNSbHQAAAAAAAAAAAAAAABTY2wgVW50RiNQcmNAWQAAAAAAADhC&#10;SU0D7QAAAAAAEABgAAAAAQABAGAAAAABAAE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CoAAAA7AAAAAcAZgBpAGcAIAAyAC0AMgAAAAEAAAAAAAAAAAAAAAAAAAAAAAAAAQAA&#10;AAAAAAAAAAAA7AAAAKgAAAAAAAAAAAAAAAAAAAAAAQAAAAAAAAAAAAAAAAAAAAAAAAAQAAAAAQAA&#10;AAAAAG51bGwAAAACAAAABmJvdW5kc09iamMAAAABAAAAAAAAUmN0MQAAAAQAAAAAVG9wIGxvbmcA&#10;AAAAAAAAAExlZnRsb25nAAAAAAAAAABCdG9tbG9uZwAAAKgAAAAAUmdodGxvbmcAAADs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oAAAAAFJnaHRsb25nAAAA7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ItoAAAABAAAAoAAAAHIAAAHgAADVwAAAIr4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H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">
                <v:shape id="Picture 59" o:spid="_x0000_s1167" type="#_x0000_t75" style="position:absolute;left:-539;top:1199;width:29684;height:2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9rK/FAAAA2wAAAA8AAABkcnMvZG93bnJldi54bWxEj09LxDAUxO/CfofwFry5iYq6dpsuIqx4&#10;0u3+Efb2SJ5tafNSmrit394IgsdhZn7D5OvJdeJMQ2g8a7heKBDExtuGKw2H/eZqCSJEZIudZ9Lw&#10;TQHWxewix8z6kUs672IlEoRDhhrqGPtMymBqchgWvidO3qcfHMYkh0raAccEd528UepeOmw4LdTY&#10;03NNpt19OQ2n8rZpzfuLKcfj20aptt0+fCitL+fT0wpEpCn+h//ar1bD3SP8fkk/QB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fayvxQAAANsAAAAPAAAAAAAAAAAAAAAA&#10;AJ8CAABkcnMvZG93bnJldi54bWxQSwUGAAAAAAQABAD3AAAAkQMAAAAA&#10;" stroked="t" strokecolor="black [3213]">
                  <v:imagedata r:id="rId70" o:title=""/>
                  <v:path arrowok="t"/>
                </v:shape>
                <v:group id="Group 109" o:spid="_x0000_s1168" style="position:absolute;left:-290;top:1375;width:13741;height:2477" coordorigin="3117,-1197" coordsize="216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ect id="Rectangle 110" o:spid="_x0000_s1169" style="position:absolute;left:3539;top:-1172;width:1742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h8sIA&#10;AADbAAAADwAAAGRycy9kb3ducmV2LnhtbESPzWrDMBCE74W+g9hCLqGRE0oxbmRTCg255ve8tTa2&#10;W2llJCVx8vRVIJDjMDPfMPNqsEacyIfOsYLpJANBXDvdcaNgu/l+zUGEiKzROCYFFwpQlc9Pcyy0&#10;O/OKTuvYiAThUKCCNsa+kDLULVkME9cTJ+/gvMWYpG+k9nhOcGvkLMvepcWO00KLPX21VP+tj1bB&#10;CnPJi/HemG33O75c/e4nHKZKjV6Gzw8QkYb4CN/bS60gf4Pbl/QD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yHywgAAANsAAAAPAAAAAAAAAAAAAAAAAJgCAABkcnMvZG93&#10;bnJldi54bWxQSwUGAAAAAAQABAD1AAAAhwMAAAAA&#10;" filled="f" stroked="f" strokeweight=".25pt">
                    <v:textbox style="mso-fit-shape-to-text:t" inset="0,0,0,0">
                      <w:txbxContent>
                        <w:p w:rsidR="00574221" w:rsidRDefault="00574221" w:rsidP="00152FD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ratchet</w:t>
                          </w:r>
                        </w:p>
                      </w:txbxContent>
                    </v:textbox>
                  </v:rect>
                  <v:shape id="Picture 111" o:spid="_x0000_s1170" type="#_x0000_t75" alt="tool" style="position:absolute;left:3117;top:-119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o+HbCAAAA2wAAAA8AAABkcnMvZG93bnJldi54bWxEj0FrwkAUhO8F/8PyBG91ozUiqauIEChC&#10;kWp7f80+k2j2bdhdY/rvXaHgcZiZb5jlujeN6Mj52rKCyTgBQVxYXXOp4PuYvy5A+ICssbFMCv7I&#10;w3o1eFlipu2Nv6g7hFJECPsMFVQhtJmUvqjIoB/bljh6J+sMhihdKbXDW4SbRk6TZC4N1hwXKmxp&#10;W1FxOVyNgu7yS2/7SZq6fDc7F6n8+QyUKzUa9pt3EIH68Az/tz+0gkUKjy/x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Ph2wgAAANsAAAAPAAAAAAAAAAAAAAAAAJ8C&#10;AABkcnMvZG93bnJldi54bWxQSwUGAAAAAAQABAD3AAAAjgMAAAAA&#10;">
                    <v:imagedata r:id="rId27" o:title="tool"/>
                  </v:shape>
                </v:group>
                <v:shape id="Text Box 99" o:spid="_x0000_s1171" type="#_x0000_t202" style="position:absolute;left:-422;top:20372;width:5485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8NsQA&#10;AADbAAAADwAAAGRycy9kb3ducmV2LnhtbESPQWvCQBSE7wX/w/IEL0U35hAkdZWatOChPWjF8yP7&#10;TEKzb8PuapJ/3y0Uehxm5htmux9NJx7kfGtZwXqVgCCurG65VnD5el9uQPiArLGzTAom8rDfzZ62&#10;mGs78Ike51CLCGGfo4ImhD6X0lcNGfQr2xNH72adwRClq6V2OES46WSaJJk02HJcaLCnoqHq+3w3&#10;CrLS3YcTF8/l5e0DP/s6vR6mq1KL+fj6AiLQGP7Df+2jVrDJ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fDbEAAAA2wAAAA8AAAAAAAAAAAAAAAAAmAIAAGRycy9k&#10;b3ducmV2LnhtbFBLBQYAAAAABAAEAPUAAACJAwAAAAA=&#10;" stroked="f">
                  <v:textbox inset="0,0,0,0">
                    <w:txbxContent>
                      <w:p w:rsidR="00574221" w:rsidRDefault="00574221" w:rsidP="00152FD6">
                        <w:pPr>
                          <w:pStyle w:val="Fig"/>
                          <w:jc w:val="center"/>
                        </w:pPr>
                        <w:r>
                          <w:t>Fig. 5-2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E5179">
        <w:t xml:space="preserve">Remove the lock nut (Fig. </w:t>
      </w:r>
      <w:r w:rsidR="001D44B2">
        <w:t>5</w:t>
      </w:r>
      <w:r w:rsidR="001E5179">
        <w:t>-2).  It will not be reused.</w:t>
      </w:r>
    </w:p>
    <w:p w:rsidR="001E5179" w:rsidRDefault="001E5179" w:rsidP="001D44B2">
      <w:pPr>
        <w:pStyle w:val="ProcLevel2"/>
      </w:pPr>
      <w:r>
        <w:t>Remove the front suspension support assembly with the front upper coil spring insulator</w:t>
      </w:r>
      <w:r w:rsidR="0036450B">
        <w:t xml:space="preserve"> (Fig. </w:t>
      </w:r>
      <w:r w:rsidR="001D44B2">
        <w:t>5</w:t>
      </w:r>
      <w:r w:rsidR="0036450B">
        <w:t>-2)</w:t>
      </w:r>
      <w:r>
        <w:t>.</w:t>
      </w:r>
      <w:r w:rsidR="0036450B">
        <w:t xml:space="preserve">  Retain them for reinstallation.</w:t>
      </w:r>
    </w:p>
    <w:p w:rsidR="001E5179" w:rsidRDefault="001E5179" w:rsidP="001D44B2">
      <w:pPr>
        <w:pStyle w:val="ProcLevel2"/>
      </w:pPr>
      <w:r>
        <w:t>Remove the coil spring.</w:t>
      </w:r>
    </w:p>
    <w:p w:rsidR="00574221" w:rsidRDefault="00574221" w:rsidP="00574221">
      <w:pPr>
        <w:pStyle w:val="ProcLevel2"/>
        <w:numPr>
          <w:ilvl w:val="0"/>
          <w:numId w:val="0"/>
        </w:numPr>
        <w:ind w:left="360"/>
      </w:pPr>
    </w:p>
    <w:p w:rsidR="00574221" w:rsidRDefault="00574221" w:rsidP="00574221">
      <w:pPr>
        <w:pStyle w:val="ProcLevel2"/>
        <w:numPr>
          <w:ilvl w:val="0"/>
          <w:numId w:val="0"/>
        </w:numPr>
        <w:ind w:left="360"/>
      </w:pPr>
    </w:p>
    <w:p w:rsidR="001E5179" w:rsidRDefault="00574221" w:rsidP="001D44B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2144" behindDoc="0" locked="1" layoutInCell="1" allowOverlap="1" wp14:anchorId="404DF3FC" wp14:editId="0995EDD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47088"/>
                <wp:effectExtent l="19050" t="19050" r="19050" b="2032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47088"/>
                          <a:chOff x="14848" y="127783"/>
                          <a:chExt cx="2968528" cy="1854706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8" y="127783"/>
                            <a:ext cx="2968528" cy="18547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785742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574221">
                              <w:pPr>
                                <w:pStyle w:val="Fig"/>
                                <w:jc w:val="center"/>
                              </w:pPr>
                              <w:r>
                                <w:t>Fig. 5-3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DF3FC" id="Group 87" o:spid="_x0000_s1172" style="position:absolute;left:0;text-align:left;margin-left:-255.6pt;margin-top:0;width:234pt;height:145.45pt;z-index:252102144;mso-width-relative:margin;mso-height-relative:margin" coordorigin="148,1277" coordsize="29685,185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G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WAAAAAAAAAAAAAp2&#10;ZWN0b3JEYXRhYm9vbAEAAAAAUGdQc2VudW0AAAAAUGdQcwAAAABQZ1BDAAAAAExlZnRVbnRGI1Js&#10;dAAAAAAAAAAAAAAAAFRvcCBVbnRGI1JsdAAAAAAAAAAAAAAAAFNjbCBVbnRGI1ByY0BZAAAAAAAA&#10;OEJJTQPtAAAAAAAQAGAAAAABAAEAYAAAAAEAAT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JYAAADxAAAABwBmAGkAZwAgADIALQAzAAAAAQAAAAAAAAAAAAAAAAAAAAAAAAAB&#10;AAAAAAAAAAAAAADxAAAAlgAAAAAAAAAAAAAAAAAAAAABAAAAAAAAAAAAAAAAAAAAAAAAABAAAAAB&#10;AAAAAAAAbnVsbAAAAAIAAAAGYm91bmRzT2JqYwAAAAEAAAAAAABSY3QxAAAABAAAAABUb3AgbG9u&#10;ZwAAAAAAAAAATGVmdGxvbmcAAAAAAAAAAEJ0b21sb25nAAAAlgAAAABSZ2h0bG9uZwAAAPE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JYAAAAAUmdodGxvbmcAAADx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YKQAAAAEAAACgAAAAZAAAAeAAALuAAAAYDQAYAAH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Z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">
                <v:shape id="Picture 88" o:spid="_x0000_s1173" type="#_x0000_t75" style="position:absolute;left:148;top:1277;width:29685;height:18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32LBAAAA2wAAAA8AAABkcnMvZG93bnJldi54bWxET89rwjAUvg/8H8ITdhmazsNWqlFEHA4c&#10;g7U7eHw0z6bYvJQk2vrfm8Ngx4/v92oz2k7cyIfWsYLXeQaCuHa65UbBb/Uxy0GEiKyxc0wK7hRg&#10;s548rbDQbuAfupWxESmEQ4EKTIx9IWWoDVkMc9cTJ+7svMWYoG+k9jikcNvJRZa9SYstpwaDPe0M&#10;1ZfyahX47v5V8vvLocqr02Da/dUf82+lnqfjdgki0hj/xX/uT60gT2PTl/Q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L32LBAAAA2wAAAA8AAAAAAAAAAAAAAAAAnwIA&#10;AGRycy9kb3ducmV2LnhtbFBLBQYAAAAABAAEAPcAAACNAwAAAAA=&#10;" stroked="t" strokecolor="black [3213]">
                  <v:imagedata r:id="rId72" o:title=""/>
                  <v:path arrowok="t"/>
                </v:shape>
                <v:shape id="Text Box 99" o:spid="_x0000_s1174" type="#_x0000_t202" style="position:absolute;left:234;top:17857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s6M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pec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+zoxQAAANsAAAAPAAAAAAAAAAAAAAAAAJgCAABkcnMv&#10;ZG93bnJldi54bWxQSwUGAAAAAAQABAD1AAAAigMAAAAA&#10;" stroked="f">
                  <v:textbox inset="0,0,0,0">
                    <w:txbxContent>
                      <w:p w:rsidR="00574221" w:rsidRDefault="00574221" w:rsidP="00574221">
                        <w:pPr>
                          <w:pStyle w:val="Fig"/>
                          <w:jc w:val="center"/>
                        </w:pPr>
                        <w:r>
                          <w:t>Fig. 5-3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E5179">
        <w:t xml:space="preserve">Confirm </w:t>
      </w:r>
      <w:r w:rsidR="001D44B2">
        <w:t xml:space="preserve">that </w:t>
      </w:r>
      <w:r w:rsidR="001E5179">
        <w:t xml:space="preserve">the lower spring insulator is indexed properly and free </w:t>
      </w:r>
      <w:r w:rsidR="0036450B">
        <w:t>of</w:t>
      </w:r>
      <w:r w:rsidR="001D44B2">
        <w:t xml:space="preserve"> debris (Fig. 5</w:t>
      </w:r>
      <w:r w:rsidR="001E5179">
        <w:t>-3).</w:t>
      </w:r>
    </w:p>
    <w:p w:rsidR="001E5179" w:rsidRDefault="001E5179" w:rsidP="001D44B2">
      <w:pPr>
        <w:pStyle w:val="ProcLevel2"/>
      </w:pPr>
      <w:r>
        <w:t xml:space="preserve">Compress a </w:t>
      </w:r>
      <w:r w:rsidR="007E63C2">
        <w:t xml:space="preserve">new </w:t>
      </w:r>
      <w:r>
        <w:t>front spring and place it over the shock absorber assembly.</w:t>
      </w:r>
    </w:p>
    <w:p w:rsidR="001D44B2" w:rsidRDefault="001D44B2" w:rsidP="001D44B2">
      <w:pPr>
        <w:spacing w:after="120" w:line="300" w:lineRule="auto"/>
      </w:pPr>
      <w:r>
        <w:br w:type="page"/>
      </w:r>
    </w:p>
    <w:p w:rsidR="001D44B2" w:rsidRDefault="001D44B2" w:rsidP="009B6864">
      <w:pPr>
        <w:pStyle w:val="ProcLevel2"/>
        <w:numPr>
          <w:ilvl w:val="0"/>
          <w:numId w:val="0"/>
        </w:numPr>
        <w:ind w:left="360"/>
      </w:pPr>
    </w:p>
    <w:p w:rsidR="001E5179" w:rsidRDefault="00152FD6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1" layoutInCell="1" allowOverlap="1" wp14:anchorId="15A8BF5E" wp14:editId="05C23C5D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56105"/>
                <wp:effectExtent l="19050" t="19050" r="19050" b="10795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56105"/>
                          <a:chOff x="23069" y="127783"/>
                          <a:chExt cx="2968528" cy="1865036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69" y="127783"/>
                            <a:ext cx="2968528" cy="18650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7272" y="179365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152FD6">
                              <w:pPr>
                                <w:pStyle w:val="Fig"/>
                                <w:jc w:val="center"/>
                              </w:pPr>
                              <w:r>
                                <w:t>Fig. 5-4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8BF5E" id="Group 128" o:spid="_x0000_s1175" style="position:absolute;left:0;text-align:left;margin-left:-255.75pt;margin-top:-.55pt;width:234pt;height:146.15pt;z-index:251702784;mso-width-relative:margin;mso-height-relative:margin" coordorigin="230,1277" coordsize="29685,186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0ADEFkb2JlX0NNAAH/7gAOQWRvYmUAZIAAAAAB/9sAhAAMCAgICQgMCQkMEQsK&#10;CxEVDwwMDxUYExMVExMYEQwMDAwMDBEMDAwMDAwMDAwMDAwMDAwMDAwMDAwMDAwMDAwMAQ0LCw0O&#10;DRAODhAUDg4OFBQODg4OFBEMDAwMDBERDAwMDAwMEQwMDAwMDAwMDAwMDAwMDAwMDAwMDAwMDAwM&#10;DAz/wAARCABk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f/JIAAAAAAAAAKdmVjdG9y&#10;RGF0YWJvb2wBAAAAAFBnUHNlbnVtAAAAAFBnUHMAAAAAUGdQQwAAAABMZWZ0VW50RiNSbHQAAAAA&#10;AAAAAAAAAABUb3AgVW50RiNSbHQAAAAAAAAAAAAAAABTY2wgVW50RiNQcmNAWQAAAAAAADhCSU0D&#10;7QAAAAAAEABf/JIAAQABAF/8kgABAAE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MAAAAGAAAAAAAA&#10;AAAAAAFKAAACEAAAAAcAZgBpAGcAIAAyAC0ANQAAAAEAAAAAAAAAAAAAAAAAAAAAAAAAAQAAAAAA&#10;AAAAAAACEAAAAUoAAAAAAAAAAAAAAAAAAAAAAQAAAAAAAAAAAAAAAAAAAAAAAAAQAAAAAQAAAAAA&#10;AG51bGwAAAACAAAABmJvdW5kc09iamMAAAABAAAAAAAAUmN0MQAAAAQAAAAAVG9wIGxvbmcAAAAA&#10;AAAAAExlZnRsb25nAAAAAAAAAABCdG9tbG9uZwAAAUoAAAAAUmdodGxvbmcAAAI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FKAAAAAFJnaHRsb25nAAACE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M4QklNBAwAAAAAFsgAAAABAAAAoAAAAGQAAAHgAAC7gAAAFqwAG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GQ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">
                <v:shape id="Picture 129" o:spid="_x0000_s1176" type="#_x0000_t75" style="position:absolute;left:230;top:1277;width:29685;height:18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bG2/AAAA3AAAAA8AAABkcnMvZG93bnJldi54bWxET82KwjAQvi/4DmEEb2uqgqzVKEVc0ZOs&#10;+gBDMzbFZtI2Wa1vbwTB23x8v7NYdbYSN2p96VjBaJiAIM6dLrlQcD79fv+A8AFZY+WYFDzIw2rZ&#10;+1pgqt2d/+h2DIWIIexTVGBCqFMpfW7Ioh+6mjhyF9daDBG2hdQt3mO4reQ4SabSYsmxwWBNa0P5&#10;9fhvFUzO2aRueDTdbJs9u8w0iTugUoN+l81BBOrCR/x273ScP57B65l4gV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GGxtvwAAANwAAAAPAAAAAAAAAAAAAAAAAJ8CAABk&#10;cnMvZG93bnJldi54bWxQSwUGAAAAAAQABAD3AAAAiwMAAAAA&#10;" stroked="t" strokecolor="black [3213]">
                  <v:imagedata r:id="rId74" o:title=""/>
                  <v:path arrowok="t"/>
                </v:shape>
                <v:shape id="Text Box 99" o:spid="_x0000_s1177" type="#_x0000_t202" style="position:absolute;left:272;top:17936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8tsUA&#10;AADcAAAADwAAAGRycy9kb3ducmV2LnhtbESPQWvCQBCF7wX/wzJCL6VuakEkuorVFnrQg1Y8D9kx&#10;CWZnw+5q4r/vHARvM7w3730zX/auUTcKsfZs4GOUgSIuvK25NHD8+3mfgooJ2WLjmQzcKcJyMXiZ&#10;Y259x3u6HVKpJIRjjgaqlNpc61hU5DCOfEss2tkHh0nWUGobsJNw1+hxlk20w5qlocKW1hUVl8PV&#10;GZhswrXb8/ptc/ze4q4tx6ev+8mY12G/moFK1Ken+XH9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3y2xQAAANwAAAAPAAAAAAAAAAAAAAAAAJgCAABkcnMv&#10;ZG93bnJldi54bWxQSwUGAAAAAAQABAD1AAAAigMAAAAA&#10;" stroked="f">
                  <v:textbox inset="0,0,0,0">
                    <w:txbxContent>
                      <w:p w:rsidR="00574221" w:rsidRDefault="00574221" w:rsidP="00152FD6">
                        <w:pPr>
                          <w:pStyle w:val="Fig"/>
                          <w:jc w:val="center"/>
                        </w:pPr>
                        <w:r>
                          <w:t>Fig. 5-4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E5179">
        <w:t xml:space="preserve">Confirm that the </w:t>
      </w:r>
      <w:r w:rsidR="001E5179" w:rsidRPr="00304B47">
        <w:t xml:space="preserve">end </w:t>
      </w:r>
      <w:r w:rsidR="001E5179">
        <w:t>of the spring sits</w:t>
      </w:r>
      <w:r w:rsidR="001E5179" w:rsidRPr="00304B47">
        <w:t xml:space="preserve"> </w:t>
      </w:r>
      <w:r w:rsidR="001E5179">
        <w:t>in</w:t>
      </w:r>
      <w:r w:rsidR="001E5179" w:rsidRPr="00304B47">
        <w:t xml:space="preserve"> the stepped portion </w:t>
      </w:r>
      <w:r w:rsidR="00015456">
        <w:t xml:space="preserve">(*a) </w:t>
      </w:r>
      <w:r w:rsidR="001E5179" w:rsidRPr="00304B47">
        <w:t>of the lower spring seat</w:t>
      </w:r>
      <w:r w:rsidR="001D44B2">
        <w:t xml:space="preserve"> (Fig. 5</w:t>
      </w:r>
      <w:r w:rsidR="001E5179">
        <w:t>-</w:t>
      </w:r>
      <w:r w:rsidR="007E63C2">
        <w:t>4</w:t>
      </w:r>
      <w:r w:rsidR="001E5179">
        <w:t>).</w:t>
      </w:r>
    </w:p>
    <w:p w:rsidR="001E5179" w:rsidRDefault="00DC0B78" w:rsidP="009B6864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88448" behindDoc="0" locked="1" layoutInCell="1" allowOverlap="1" wp14:anchorId="07926CA4" wp14:editId="175E938A">
            <wp:simplePos x="0" y="0"/>
            <wp:positionH relativeFrom="column">
              <wp:posOffset>-635</wp:posOffset>
            </wp:positionH>
            <wp:positionV relativeFrom="paragraph">
              <wp:posOffset>-40005</wp:posOffset>
            </wp:positionV>
            <wp:extent cx="228600" cy="228600"/>
            <wp:effectExtent l="0" t="0" r="0" b="0"/>
            <wp:wrapNone/>
            <wp:docPr id="81" name="Picture 8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9">
        <w:rPr>
          <w:b/>
        </w:rPr>
        <w:t>NOTE:</w:t>
      </w:r>
      <w:r w:rsidR="001E5179">
        <w:t xml:space="preserve"> </w:t>
      </w:r>
      <w:r w:rsidR="007E63C2">
        <w:t>E</w:t>
      </w:r>
      <w:r w:rsidR="001E5179">
        <w:t xml:space="preserve">nsure the </w:t>
      </w:r>
      <w:r w:rsidR="007E63C2">
        <w:t xml:space="preserve">F-Sport </w:t>
      </w:r>
      <w:r w:rsidR="001E5179">
        <w:t>logo is facing outward.</w:t>
      </w:r>
    </w:p>
    <w:p w:rsidR="0036450B" w:rsidRDefault="0036450B" w:rsidP="009B6864">
      <w:pPr>
        <w:spacing w:after="120" w:line="300" w:lineRule="auto"/>
        <w:rPr>
          <w:b/>
        </w:rPr>
      </w:pPr>
    </w:p>
    <w:p w:rsidR="0036450B" w:rsidRDefault="0036450B" w:rsidP="009B6864">
      <w:pPr>
        <w:spacing w:after="120" w:line="300" w:lineRule="auto"/>
        <w:rPr>
          <w:b/>
        </w:rPr>
      </w:pPr>
    </w:p>
    <w:p w:rsidR="00152FD6" w:rsidRPr="001E5179" w:rsidRDefault="00152FD6" w:rsidP="009B6864">
      <w:pPr>
        <w:pStyle w:val="ProcLevel2"/>
        <w:numPr>
          <w:ilvl w:val="0"/>
          <w:numId w:val="0"/>
        </w:numPr>
        <w:ind w:left="360"/>
      </w:pPr>
    </w:p>
    <w:p w:rsidR="007E63C2" w:rsidRDefault="004E1BF1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3952" behindDoc="0" locked="1" layoutInCell="1" allowOverlap="1" wp14:anchorId="5115446C" wp14:editId="37EED14E">
                <wp:simplePos x="0" y="0"/>
                <wp:positionH relativeFrom="column">
                  <wp:posOffset>-3248025</wp:posOffset>
                </wp:positionH>
                <wp:positionV relativeFrom="paragraph">
                  <wp:posOffset>-4445</wp:posOffset>
                </wp:positionV>
                <wp:extent cx="2971800" cy="1864995"/>
                <wp:effectExtent l="19050" t="19050" r="19050" b="20955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64995"/>
                          <a:chOff x="584061" y="698159"/>
                          <a:chExt cx="2968528" cy="1867681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061" y="698159"/>
                            <a:ext cx="2968528" cy="18676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89441" y="2374729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4E1BF1">
                              <w:pPr>
                                <w:pStyle w:val="Fig"/>
                                <w:jc w:val="center"/>
                              </w:pPr>
                              <w:r>
                                <w:t>Fig. 5-</w:t>
                              </w:r>
                              <w:r w:rsidR="00A15177"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5446C" id="Group 134" o:spid="_x0000_s1178" style="position:absolute;left:0;text-align:left;margin-left:-255.75pt;margin-top:-.35pt;width:234pt;height:146.85pt;z-index:252093952;mso-width-relative:margin;mso-height-relative:margin" coordorigin="5840,6981" coordsize="29685,186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G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WAAAAAAAAAAAAAp2ZWN0&#10;b3JEYXRhYm9vbAEAAAAAUGdQc2VudW0AAAAAUGdQcwAAAABQZ1BDAAAAAExlZnRVbnRGI1JsdAAA&#10;AAAAAAAAAAAAAFRvcCBVbnRGI1JsdAAAAAAAAAAAAAAAAFNjbCBVbnRGI1ByY0BZAAAAAAAAOEJJ&#10;TQPtAAAAAAAQAGAAAAABAAEAYAAAAAEAAT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JQAAADsAAAABwBmAGkAZwAgADIALQA3AAAAAQAAAAAAAAAAAAAAAAAAAAAAAAABAAAA&#10;AAAAAAAAAADsAAAAlAAAAAAAAAAAAAAAAAAAAAABAAAAAAAAAAAAAAAAAAAAAAAAABAAAAABAAAA&#10;AAAAbnVsbAAAAAIAAAAGYm91bmRzT2JqYwAAAAEAAAAAAABSY3QxAAAABAAAAABUb3AgbG9uZwAA&#10;AAAAAAAATGVmdGxvbmcAAAAAAAAAAEJ0b21sb25nAAAAlAAAAABSZ2h0bG9uZwAAAOw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JQAAAAAUmdodGxvbmcAAADs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jPwAAAAEAAACgAAAAZAAAAeAAALuAAAAjIwAY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Z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">
                <v:shape id="Picture 135" o:spid="_x0000_s1179" type="#_x0000_t75" style="position:absolute;left:5840;top:6981;width:29685;height:18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/uCfBAAAA3AAAAA8AAABkcnMvZG93bnJldi54bWxET82KwjAQvi/4DmEEb5qquyJdo4ii6OrF&#10;ug8wm8y2xWZSmqj17TeCsLf5+H5ntmhtJW7U+NKxguEgAUGsnSk5V/B93vSnIHxANlg5JgUP8rCY&#10;d95mmBp35xPdspCLGMI+RQVFCHUqpdcFWfQDVxNH7tc1FkOETS5Ng/cYbis5SpKJtFhybCiwplVB&#10;+pJdrYJK6gPp8zX7en8s92u9nWbHH69Ur9suP0EEasO/+OXemTh//AHPZ+IF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/uCfBAAAA3AAAAA8AAAAAAAAAAAAAAAAAnwIA&#10;AGRycy9kb3ducmV2LnhtbFBLBQYAAAAABAAEAPcAAACNAwAAAAA=&#10;" stroked="t" strokecolor="black [3213]">
                  <v:imagedata r:id="rId76" o:title=""/>
                  <v:path arrowok="t"/>
                </v:shape>
                <v:shape id="Text Box 99" o:spid="_x0000_s1180" type="#_x0000_t202" style="position:absolute;left:5894;top:23747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BWcMA&#10;AADcAAAADwAAAGRycy9kb3ducmV2LnhtbERPTWvCQBC9F/wPywheSt3UQiipq2hSwUN70Iach+w0&#10;Cc3Oht3VxH/vFgq9zeN9zno7mV5cyfnOsoLnZQKCuLa640ZB+XV4egXhA7LG3jIpuJGH7Wb2sMZM&#10;25FPdD2HRsQQ9hkqaEMYMil93ZJBv7QDceS+rTMYInSN1A7HGG56uUqSVBrsODa0OFDeUv1zvhgF&#10;aeEu44nzx6J8/8DPoVlV+1ul1GI+7d5ABJrCv/jPfdRx/ks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5BWcMAAADcAAAADwAAAAAAAAAAAAAAAACYAgAAZHJzL2Rv&#10;d25yZXYueG1sUEsFBgAAAAAEAAQA9QAAAIgDAAAAAA==&#10;" stroked="f">
                  <v:textbox inset="0,0,0,0">
                    <w:txbxContent>
                      <w:p w:rsidR="00574221" w:rsidRDefault="00574221" w:rsidP="004E1BF1">
                        <w:pPr>
                          <w:pStyle w:val="Fig"/>
                          <w:jc w:val="center"/>
                        </w:pPr>
                        <w:r>
                          <w:t>Fig. 5-</w:t>
                        </w:r>
                        <w:r w:rsidR="00A15177"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E63C2">
        <w:t>Install the front spring bumper onto the front suspension support assembly</w:t>
      </w:r>
      <w:r>
        <w:t xml:space="preserve"> </w:t>
      </w:r>
      <w:r w:rsidR="00A15177">
        <w:t>(Fig. 5-5</w:t>
      </w:r>
      <w:r>
        <w:t>)</w:t>
      </w:r>
      <w:r w:rsidR="007E63C2">
        <w:t>.</w:t>
      </w:r>
    </w:p>
    <w:p w:rsidR="004C0BB3" w:rsidRDefault="004C0BB3" w:rsidP="009B6864">
      <w:pPr>
        <w:pStyle w:val="ProcLevel2"/>
      </w:pPr>
      <w:r>
        <w:t>Align the bolt heads of the front suspension support assembly with the cutouts of the front upper</w:t>
      </w:r>
      <w:r w:rsidR="007E63C2">
        <w:t xml:space="preserve"> coil spring insulator (Fig. </w:t>
      </w:r>
      <w:r w:rsidR="001D44B2">
        <w:t>5</w:t>
      </w:r>
      <w:r w:rsidR="007E63C2">
        <w:t>-</w:t>
      </w:r>
      <w:r w:rsidR="00A15177">
        <w:t>5</w:t>
      </w:r>
      <w:r>
        <w:t>).</w:t>
      </w:r>
    </w:p>
    <w:p w:rsidR="001E5179" w:rsidRDefault="004C0BB3" w:rsidP="009B6864">
      <w:pPr>
        <w:pStyle w:val="ProcLevel2"/>
      </w:pPr>
      <w:r>
        <w:t>Install the front upper coil spring insulator on the front sus</w:t>
      </w:r>
      <w:r w:rsidR="001D44B2">
        <w:t>pension support assembly (Fig. 5</w:t>
      </w:r>
      <w:r>
        <w:t>-</w:t>
      </w:r>
      <w:r w:rsidR="00A15177">
        <w:t>5</w:t>
      </w:r>
      <w:r>
        <w:t>)</w:t>
      </w:r>
      <w:r w:rsidR="001E5179">
        <w:t>.</w:t>
      </w:r>
    </w:p>
    <w:p w:rsidR="004C0BB3" w:rsidRDefault="00152FD6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1" layoutInCell="1" allowOverlap="1" wp14:anchorId="48F91559" wp14:editId="16B4E16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423160"/>
                <wp:effectExtent l="19050" t="19050" r="19050" b="1524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423160"/>
                          <a:chOff x="0" y="0"/>
                          <a:chExt cx="2971165" cy="2422525"/>
                        </a:xfrm>
                      </wpg:grpSpPr>
                      <wpg:grpSp>
                        <wpg:cNvPr id="137" name="Group 137"/>
                        <wpg:cNvGrpSpPr/>
                        <wpg:grpSpPr>
                          <a:xfrm>
                            <a:off x="0" y="0"/>
                            <a:ext cx="2971165" cy="2422525"/>
                            <a:chOff x="925967" y="698158"/>
                            <a:chExt cx="2968527" cy="2426676"/>
                          </a:xfrm>
                        </wpg:grpSpPr>
                        <pic:pic xmlns:pic="http://schemas.openxmlformats.org/drawingml/2006/picture">
                          <pic:nvPicPr>
                            <pic:cNvPr id="138" name="Picture 1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5967" y="698158"/>
                              <a:ext cx="2968527" cy="242667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3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498" y="292856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152FD6">
                                <w:pPr>
                                  <w:pStyle w:val="Fig"/>
                                  <w:jc w:val="center"/>
                                </w:pPr>
                                <w:r>
                                  <w:t>F</w:t>
                                </w:r>
                                <w:r w:rsidR="00A15177">
                                  <w:t>ig. 5-6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205037" y="595313"/>
                            <a:ext cx="25209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574221" w:rsidRDefault="00574221" w:rsidP="00152FD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Flats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43" name="Straight Arrow Connector 143"/>
                        <wps:cNvCnPr>
                          <a:stCxn id="140" idx="2"/>
                        </wps:cNvCnPr>
                        <wps:spPr>
                          <a:xfrm flipH="1">
                            <a:off x="1552575" y="726758"/>
                            <a:ext cx="778510" cy="36385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Straight Arrow Connector 144"/>
                        <wps:cNvCnPr>
                          <a:stCxn id="140" idx="2"/>
                        </wps:cNvCnPr>
                        <wps:spPr>
                          <a:xfrm flipH="1">
                            <a:off x="1719263" y="726758"/>
                            <a:ext cx="611822" cy="68961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91559" id="Group 145" o:spid="_x0000_s1181" style="position:absolute;left:0;text-align:left;margin-left:-255.6pt;margin-top:0;width:234pt;height:190.8pt;z-index:251714048;mso-width-relative:margin;mso-height-relative:margin" coordsize="29711,24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">
                <v:group id="Group 137" o:spid="_x0000_s1182" style="position:absolute;width:29711;height:24225" coordorigin="9259,6981" coordsize="29685,24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Picture 138" o:spid="_x0000_s1183" type="#_x0000_t75" style="position:absolute;left:9259;top:6981;width:29685;height:2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8zhbFAAAA3AAAAA8AAABkcnMvZG93bnJldi54bWxEj0FrwkAQhe9C/8MyBS9SNyq0IbqKCEUv&#10;HqpC6W3IjkkwOxt2tyb9952D4G2G9+a9b1abwbXqTiE2ng3Mphko4tLbhisDl/PnWw4qJmSLrWcy&#10;8EcRNuuX0QoL63v+ovspVUpCOBZooE6pK7SOZU0O49R3xKJdfXCYZA2VtgF7CXetnmfZu3bYsDTU&#10;2NGupvJ2+nUGPo5xMpsfensMi3z4afU3X5u9MePXYbsElWhIT/Pj+mAFfyG08oxMo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M4WxQAAANwAAAAPAAAAAAAAAAAAAAAA&#10;AJ8CAABkcnMvZG93bnJldi54bWxQSwUGAAAAAAQABAD3AAAAkQMAAAAA&#10;" stroked="t" strokecolor="black [3213]">
                    <v:imagedata r:id="rId78" o:title=""/>
                    <v:path arrowok="t"/>
                  </v:shape>
                  <v:shape id="Text Box 99" o:spid="_x0000_s1184" type="#_x0000_t202" style="position:absolute;left:9374;top:29285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VK8MA&#10;AADcAAAADwAAAGRycy9kb3ducmV2LnhtbERPS2vCQBC+F/wPywi9FN00BanRVaxpoYd60IrnITsm&#10;wexs2F3z+PfdQqG3+fies94OphEdOV9bVvA8T0AQF1bXXCo4f3/MXkH4gKyxsUwKRvKw3Uwe1php&#10;2/ORulMoRQxhn6GCKoQ2k9IXFRn0c9sSR+5qncEQoSuldtjHcNPINEkW0mDNsaHClvYVFbfT3ShY&#10;5O7eH3n/lJ/fv/DQlunlbbwo9TgddisQgYbwL/5zf+o4/2UJ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HVK8MAAADcAAAADwAAAAAAAAAAAAAAAACYAgAAZHJzL2Rv&#10;d25yZXYueG1sUEsFBgAAAAAEAAQA9QAAAIgDAAAAAA==&#10;" stroked="f">
                    <v:textbox inset="0,0,0,0">
                      <w:txbxContent>
                        <w:p w:rsidR="00574221" w:rsidRDefault="00574221" w:rsidP="00152FD6">
                          <w:pPr>
                            <w:pStyle w:val="Fig"/>
                            <w:jc w:val="center"/>
                          </w:pPr>
                          <w:r>
                            <w:t>F</w:t>
                          </w:r>
                          <w:r w:rsidR="00A15177">
                            <w:t>ig. 5-6</w:t>
                          </w:r>
                        </w:p>
                      </w:txbxContent>
                    </v:textbox>
                  </v:shape>
                </v:group>
                <v:rect id="Rectangle 110" o:spid="_x0000_s1185" style="position:absolute;left:22050;top:5953;width:252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YbMQA&#10;AADcAAAADwAAAGRycy9kb3ducmV2LnhtbESPQW/CMAyF75P4D5EncRspMKDqCAiQkHZcgQs3qzFt&#10;t8apmgBlv34+TOJm6z2/93m57l2jbtSF2rOB8SgBRVx4W3Np4HTcv6WgQkS22HgmAw8KsF4NXpaY&#10;WX/nnG6HWCoJ4ZChgSrGNtM6FBU5DCPfEot28Z3DKGtXatvhXcJdoydJMtcOa5aGClvaVVT8HK7O&#10;wBdu82aaHjeztFxMzvPxt+3zX2OGr/3mA1SkPj7N/9efVvDfBV+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1WGzEAAAA3AAAAA8AAAAAAAAAAAAAAAAAmAIAAGRycy9k&#10;b3ducmV2LnhtbFBLBQYAAAAABAAEAPUAAACJAwAAAAA=&#10;" stroked="f">
                  <v:textbox style="mso-fit-shape-to-text:t" inset="0,0,0,0">
                    <w:txbxContent>
                      <w:p w:rsidR="00574221" w:rsidRDefault="00574221" w:rsidP="00152FD6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Flats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3" o:spid="_x0000_s1186" type="#_x0000_t32" style="position:absolute;left:15525;top:7267;width:7785;height:36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94acAAAADcAAAADwAAAGRycy9kb3ducmV2LnhtbERPS4vCMBC+C/6HMII3TV2lSDWKyMou&#10;ePIBXodkbIrNpDTZ2v33mwXB23x8z1lve1eLjtpQeVYwm2YgiLU3FZcKrpfDZAkiRGSDtWdS8EsB&#10;tpvhYI2F8U8+UXeOpUghHApUYGNsCimDtuQwTH1DnLi7bx3GBNtSmhafKdzV8iPLcumw4tRgsaG9&#10;Jf04/zgFx+7xReag897ejrlelKfP680qNR71uxWISH18i1/ub5PmL+bw/0y6Q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feGnAAAAA3AAAAA8AAAAAAAAAAAAAAAAA&#10;oQIAAGRycy9kb3ducmV2LnhtbFBLBQYAAAAABAAEAPkAAACOAwAAAAA=&#10;" strokecolor="white [3212]" strokeweight="3pt">
                  <v:stroke endarrow="open"/>
                </v:shape>
                <v:shape id="Straight Arrow Connector 144" o:spid="_x0000_s1187" type="#_x0000_t32" style="position:absolute;left:17192;top:7267;width:6118;height:68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bgHcAAAADcAAAADwAAAGRycy9kb3ducmV2LnhtbERPS4vCMBC+C/6HMAveNN2lFOkaZVkU&#10;BU8+wOuQzDbFZlKabK3/3giCt/n4nrNYDa4RPXWh9qzgc5aBINbe1FwpOJ820zmIEJENNp5JwZ0C&#10;rJbj0QJL4298oP4YK5FCOJSowMbYllIGbclhmPmWOHF/vnMYE+wqaTq8pXDXyK8sK6TDmlODxZZ+&#10;Lenr8d8p2PfXLZmNLgZ72Rc6rw7r88UqNfkYfr5BRBriW/xy70yan+fwfCZdIJ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24B3AAAAA3AAAAA8AAAAAAAAAAAAAAAAA&#10;oQIAAGRycy9kb3ducmV2LnhtbFBLBQYAAAAABAAEAPkAAACOAwAAAAA=&#10;" strokecolor="white [3212]" strokeweight="3pt">
                  <v:stroke endarrow="open"/>
                </v:shape>
                <w10:anchorlock/>
              </v:group>
            </w:pict>
          </mc:Fallback>
        </mc:AlternateContent>
      </w:r>
      <w:r w:rsidR="004C0BB3" w:rsidRPr="009543B5">
        <w:t xml:space="preserve">Match the shape of the piston </w:t>
      </w:r>
      <w:r w:rsidR="004C0BB3">
        <w:t>shaft</w:t>
      </w:r>
      <w:r w:rsidR="004C0BB3" w:rsidRPr="009543B5">
        <w:t xml:space="preserve"> end to the </w:t>
      </w:r>
      <w:r w:rsidR="004C0BB3">
        <w:t>hole in</w:t>
      </w:r>
      <w:r w:rsidR="004C0BB3" w:rsidRPr="009543B5">
        <w:t xml:space="preserve"> the front suspension support assembly to i</w:t>
      </w:r>
      <w:r w:rsidR="004C0BB3">
        <w:t xml:space="preserve">nstall the front shock absorber (Fig. </w:t>
      </w:r>
      <w:r w:rsidR="001D44B2">
        <w:t>5</w:t>
      </w:r>
      <w:r w:rsidR="00A15177">
        <w:t>-6</w:t>
      </w:r>
      <w:r w:rsidR="004C0BB3">
        <w:t>).</w:t>
      </w:r>
    </w:p>
    <w:p w:rsidR="00A15177" w:rsidRDefault="00A15177" w:rsidP="009B6864">
      <w:pPr>
        <w:spacing w:after="120" w:line="300" w:lineRule="auto"/>
      </w:pPr>
      <w:r>
        <w:br w:type="page"/>
      </w:r>
    </w:p>
    <w:p w:rsidR="00152FD6" w:rsidRPr="00DC0B78" w:rsidRDefault="00152FD6" w:rsidP="009B6864">
      <w:pPr>
        <w:pStyle w:val="ProcLevel2"/>
        <w:numPr>
          <w:ilvl w:val="0"/>
          <w:numId w:val="0"/>
        </w:numPr>
        <w:ind w:left="360"/>
      </w:pPr>
    </w:p>
    <w:p w:rsidR="004C0BB3" w:rsidRDefault="001D44B2" w:rsidP="0036450B">
      <w:pPr>
        <w:pStyle w:val="ProcLevel2"/>
      </w:pPr>
      <w:r>
        <w:t>Turn</w:t>
      </w:r>
      <w:r w:rsidRPr="00AB175B">
        <w:t xml:space="preserve"> the front suspension support assembly so that the bolts</w:t>
      </w:r>
      <w:r>
        <w:rPr>
          <w:noProof/>
        </w:rPr>
        <w:t xml:space="preserve"> </w:t>
      </w:r>
      <w:r w:rsidR="001A4F44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1" layoutInCell="1" allowOverlap="1" wp14:anchorId="4E13AD76" wp14:editId="63F256B1">
                <wp:simplePos x="0" y="0"/>
                <wp:positionH relativeFrom="column">
                  <wp:posOffset>-3248025</wp:posOffset>
                </wp:positionH>
                <wp:positionV relativeFrom="paragraph">
                  <wp:posOffset>-5080</wp:posOffset>
                </wp:positionV>
                <wp:extent cx="2971800" cy="3309620"/>
                <wp:effectExtent l="19050" t="19050" r="19050" b="2413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309620"/>
                          <a:chOff x="-11699" y="119908"/>
                          <a:chExt cx="2968529" cy="3319380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699" y="119908"/>
                            <a:ext cx="2968529" cy="3319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51" name="Group 109"/>
                        <wpg:cNvGrpSpPr>
                          <a:grpSpLocks/>
                        </wpg:cNvGrpSpPr>
                        <wpg:grpSpPr bwMode="auto">
                          <a:xfrm>
                            <a:off x="16706" y="137599"/>
                            <a:ext cx="1379855" cy="247650"/>
                            <a:chOff x="3189" y="-1197"/>
                            <a:chExt cx="2173" cy="390"/>
                          </a:xfrm>
                        </wpg:grpSpPr>
                        <wps:wsp>
                          <wps:cNvPr id="15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" y="-1172"/>
                              <a:ext cx="1751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1A4F44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9" y="-119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5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325065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1A4F44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A15177">
                                <w:t>ig. 5-7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3AD76" id="Group 149" o:spid="_x0000_s1188" style="position:absolute;left:0;text-align:left;margin-left:-255.75pt;margin-top:-.4pt;width:234pt;height:260.6pt;z-index:251716096;mso-width-relative:margin;mso-height-relative:margin" coordorigin="-116,1199" coordsize="29685,3319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B/+4ADkFkb2JlAGSAAAAAAf/bAIQADAgICAkIDAkJDBELCgsR&#10;FQ8MDA8VGBMTFRMTGBEMDAwMDAwRDAwMDAwMDAwMDAwMDAwMDAwMDAwMDAwMDAwMDAENCwsNDg0Q&#10;Dg4QFA4ODhQUDg4ODhQRDAwMDAwREQwMDAwMDBEMDAwMDAwMDAwMDAwMDAwMDAwMDAwMDAwMDAwM&#10;/8AAEQgAoACQAwEiAAIRAQMRAf/dAAQAC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AAAAAAAA&#10;AAAACnZlY3RvckRhdGFib29sAQAAAABQZ1BzZW51bQAAAABQZ1BzAAAAAFBnUEMAAAAATGVmdFVu&#10;dEYjUmx0AAAAAAAAAAAAAAAAVG9wIFVudEYjUmx0AAAAAAAAAAAAAAAAU2NsIFVudEYjUHJjQFkA&#10;AAAAAAA4QklNA+0AAAAAABAAYAAAAAEAAQBgAAAAAQAB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IAAAAAFJnaHRsb25nAAAA7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JdwAAAABAAAAkAAAAKAAAAGwAAEOAAAA&#10;JcAAG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KAAkA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">
                <v:shape id="Picture 150" o:spid="_x0000_s1189" type="#_x0000_t75" style="position:absolute;left:-116;top:1199;width:29684;height:33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kO7FAAAA3AAAAA8AAABkcnMvZG93bnJldi54bWxEj09rwkAQxe9Cv8MyhV5ENwpKTF1FBLGH&#10;gjT9c55mxyQ0OxuzWxO/vXMo9DbDe/Peb9bbwTXqSl2oPRuYTRNQxIW3NZcGPt4PkxRUiMgWG89k&#10;4EYBtpuH0Roz63t+o2seSyUhHDI0UMXYZlqHoiKHYepbYtHOvnMYZe1KbTvsJdw1ep4kS+2wZmmo&#10;sKV9RcVP/usM+M/UnRDHS73qL/nX8fB6/i5SY54eh90zqEhD/Df/Xb9YwV8IvjwjE+jN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ZZDuxQAAANwAAAAPAAAAAAAAAAAAAAAA&#10;AJ8CAABkcnMvZG93bnJldi54bWxQSwUGAAAAAAQABAD3AAAAkQMAAAAA&#10;" stroked="t" strokecolor="black [3213]">
                  <v:imagedata r:id="rId80" o:title=""/>
                  <v:path arrowok="t"/>
                </v:shape>
                <v:group id="Group 109" o:spid="_x0000_s1190" style="position:absolute;left:167;top:1375;width:13798;height:2477" coordorigin="3189,-1197" coordsize="217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rect id="Rectangle 110" o:spid="_x0000_s1191" style="position:absolute;left:3611;top:-1172;width:175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ot8QA&#10;AADcAAAADwAAAGRycy9kb3ducmV2LnhtbERP32vCMBB+H+x/CCf4MmaqUJmdUYYiiuJg3djz0ZxN&#10;tbnUJmr33y/CYG/38f286byztbhS6yvHCoaDBARx4XTFpYKvz9XzCwgfkDXWjknBD3mYzx4fpphp&#10;d+MPuuahFDGEfYYKTAhNJqUvDFn0A9cQR+7gWoshwraUusVbDLe1HCXJWFqsODYYbGhhqDjlF6vg&#10;Oz9Nyv16l0626fJptzkfzfD9qFS/1729ggjUhX/xn3uj4/x0BPdn4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aLfEAAAA3AAAAA8AAAAAAAAAAAAAAAAAmAIAAGRycy9k&#10;b3ducmV2LnhtbFBLBQYAAAAABAAEAPUAAACJAwAAAAA=&#10;" filled="f" stroked="f" strokeweight=".25pt">
                    <v:textbox inset="0,0,0,0">
                      <w:txbxContent>
                        <w:p w:rsidR="00574221" w:rsidRDefault="00574221" w:rsidP="001A4F44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ratchet</w:t>
                          </w:r>
                        </w:p>
                      </w:txbxContent>
                    </v:textbox>
                  </v:rect>
                  <v:shape id="Picture 111" o:spid="_x0000_s1192" type="#_x0000_t75" alt="tool" style="position:absolute;left:3189;top:-119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2gz3BAAAA3AAAAA8AAABkcnMvZG93bnJldi54bWxET9tqwkAQfS/0H5Yp+FY3XlIkukoRAiKI&#10;1LbvY3ZMUrOzYXeN8e9doeDbHM51FqveNKIj52vLCkbDBARxYXXNpYKf7/x9BsIHZI2NZVJwIw+r&#10;5evLAjNtr/xF3SGUIoawz1BBFUKbSemLigz6oW2JI3eyzmCI0JVSO7zGcNPIcZJ8SIM1x4YKW1pX&#10;VJwPF6OgOx9psh+lqcu3078ilb+7QLlSg7f+cw4iUB+e4n/3Rsf56QQez8QL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2gz3BAAAA3AAAAA8AAAAAAAAAAAAAAAAAnwIA&#10;AGRycy9kb3ducmV2LnhtbFBLBQYAAAAABAAEAPcAAACNAwAAAAA=&#10;">
                    <v:imagedata r:id="rId27" o:title="tool"/>
                  </v:shape>
                </v:group>
                <v:shape id="Text Box 99" o:spid="_x0000_s1193" type="#_x0000_t202" style="position:absolute;top:32506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fFc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fFcMAAADcAAAADwAAAAAAAAAAAAAAAACYAgAAZHJzL2Rv&#10;d25yZXYueG1sUEsFBgAAAAAEAAQA9QAAAIgDAAAAAA==&#10;" stroked="f">
                  <v:textbox inset="0,0,0,0">
                    <w:txbxContent>
                      <w:p w:rsidR="00574221" w:rsidRDefault="00574221" w:rsidP="001A4F44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A15177">
                          <w:t>ig. 5-7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t>a</w:t>
      </w:r>
      <w:r w:rsidR="004C0BB3">
        <w:t xml:space="preserve">lign </w:t>
      </w:r>
      <w:r w:rsidR="004C0BB3" w:rsidRPr="00AB175B">
        <w:t xml:space="preserve">to the </w:t>
      </w:r>
      <w:r>
        <w:t>lower shock absorber eyelets</w:t>
      </w:r>
      <w:r w:rsidR="004C0BB3">
        <w:t xml:space="preserve"> (Fig. </w:t>
      </w:r>
      <w:r>
        <w:t>5</w:t>
      </w:r>
      <w:r w:rsidR="004C0BB3">
        <w:t>-</w:t>
      </w:r>
      <w:r w:rsidR="00A15177">
        <w:t>7</w:t>
      </w:r>
      <w:r w:rsidR="004C0BB3">
        <w:t>).</w:t>
      </w:r>
    </w:p>
    <w:p w:rsidR="004C0BB3" w:rsidRDefault="004C0BB3" w:rsidP="0036450B">
      <w:pPr>
        <w:pStyle w:val="ProcLevel2"/>
      </w:pPr>
      <w:r>
        <w:t>Temporarily tighten a supplied lock nut to the front shock absorber.</w:t>
      </w:r>
    </w:p>
    <w:p w:rsidR="0036450B" w:rsidRDefault="0036450B" w:rsidP="0036450B">
      <w:pPr>
        <w:spacing w:after="120" w:line="300" w:lineRule="auto"/>
      </w:pPr>
    </w:p>
    <w:p w:rsidR="001D44B2" w:rsidRDefault="001D44B2" w:rsidP="0036450B">
      <w:pPr>
        <w:spacing w:after="120" w:line="300" w:lineRule="auto"/>
      </w:pPr>
    </w:p>
    <w:p w:rsidR="001D44B2" w:rsidRDefault="001D44B2" w:rsidP="0036450B">
      <w:pPr>
        <w:spacing w:after="120" w:line="300" w:lineRule="auto"/>
      </w:pPr>
    </w:p>
    <w:p w:rsidR="001D44B2" w:rsidRDefault="001D44B2" w:rsidP="0036450B">
      <w:pPr>
        <w:spacing w:after="120" w:line="300" w:lineRule="auto"/>
      </w:pPr>
    </w:p>
    <w:p w:rsidR="001D44B2" w:rsidRDefault="001D44B2" w:rsidP="0036450B">
      <w:pPr>
        <w:spacing w:after="120" w:line="300" w:lineRule="auto"/>
      </w:pPr>
    </w:p>
    <w:p w:rsidR="004E4F7C" w:rsidRDefault="004E4F7C" w:rsidP="00DC0B78">
      <w:pPr>
        <w:pStyle w:val="ProcLevel2"/>
        <w:numPr>
          <w:ilvl w:val="0"/>
          <w:numId w:val="0"/>
        </w:numPr>
        <w:ind w:left="360"/>
      </w:pPr>
    </w:p>
    <w:p w:rsidR="00DC0B78" w:rsidRDefault="001553BD" w:rsidP="00DC0B78">
      <w:pPr>
        <w:pStyle w:val="Heading5"/>
      </w:pPr>
      <w:r>
        <w:t>Install the Front Shock</w:t>
      </w:r>
      <w:r w:rsidR="003F4172" w:rsidRPr="003F4172">
        <w:t xml:space="preserve"> </w:t>
      </w:r>
      <w:r w:rsidR="003F4172">
        <w:t>Absorber</w:t>
      </w:r>
      <w:r w:rsidR="00A15177">
        <w:t>/Spring Assembly</w:t>
      </w:r>
      <w:r w:rsidR="00DC0B78">
        <w:t>.</w:t>
      </w:r>
    </w:p>
    <w:p w:rsidR="00DC0B78" w:rsidRDefault="004E4F7C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1" layoutInCell="1" allowOverlap="1" wp14:anchorId="1D91ABDF" wp14:editId="787B3FA8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65450" cy="1901825"/>
                <wp:effectExtent l="19050" t="19050" r="25400" b="22225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0" cy="1901825"/>
                          <a:chOff x="14849" y="98729"/>
                          <a:chExt cx="2962278" cy="1908877"/>
                        </a:xfrm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98729"/>
                            <a:ext cx="2962278" cy="19088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57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25534"/>
                            <a:ext cx="1716405" cy="247650"/>
                            <a:chOff x="3225" y="-1216"/>
                            <a:chExt cx="2703" cy="390"/>
                          </a:xfrm>
                        </wpg:grpSpPr>
                        <wps:wsp>
                          <wps:cNvPr id="158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91"/>
                              <a:ext cx="228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4E4F7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9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3339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4E4F7C">
                              <w:pPr>
                                <w:pStyle w:val="Fig"/>
                                <w:jc w:val="center"/>
                              </w:pPr>
                              <w:r>
                                <w:t>Fig. 6-1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1ABDF" id="Group 155" o:spid="_x0000_s1194" style="position:absolute;left:0;text-align:left;margin-left:-255.75pt;margin-top:-.3pt;width:233.5pt;height:149.75pt;z-index:251718144;mso-width-relative:margin;mso-height-relative:margin" coordorigin="148,987" coordsize="29622,190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">
                <v:shape id="Picture 156" o:spid="_x0000_s1195" type="#_x0000_t75" style="position:absolute;left:148;top:987;width:29623;height:19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qq3vEAAAA3AAAAA8AAABkcnMvZG93bnJldi54bWxET01rwkAQvRf8D8sIvTUbC4aSZiMiCr0I&#10;bRqwvQ3ZaZI2Oxuyq4n++q4geJvH+5xsNZlOnGhwrWUFiygGQVxZ3XKtoPzcPb2AcB5ZY2eZFJzJ&#10;wSqfPWSYajvyB50KX4sQwi5FBY33fSqlqxoy6CLbEwfuxw4GfYBDLfWAYwg3nXyO40QabDk0NNjT&#10;pqHqrzgaBb/b70Vy3PC4RryU7/VXtz9sd0o9zqf1KwhPk7+Lb+43HeYvE7g+Ey6Q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qq3vEAAAA3AAAAA8AAAAAAAAAAAAAAAAA&#10;nwIAAGRycy9kb3ducmV2LnhtbFBLBQYAAAAABAAEAPcAAACQAwAAAAA=&#10;" stroked="t" strokecolor="black [3213]">
                  <v:imagedata r:id="rId64" o:title=""/>
                  <v:path arrowok="t"/>
                </v:shape>
                <v:group id="Group 109" o:spid="_x0000_s1196" style="position:absolute;left:395;top:1255;width:17164;height:2476" coordorigin="3225,-1216" coordsize="270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rect id="Rectangle 110" o:spid="_x0000_s1197" style="position:absolute;left:3647;top:-1191;width:228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JRcUA&#10;AADcAAAADwAAAGRycy9kb3ducmV2LnhtbESPQUvDQBCF70L/wzKCN7uxUC2x21ICBSmCtVHPQ3aa&#10;pM3OhuzYxn/vHARvM7w3732zXI+hMxcaUhvZwcM0A0NcRd9y7eCj3N4vwCRB9thFJgc/lGC9mtws&#10;Mffxyu90OUhtNIRTjg4akT63NlUNBUzT2BOrdoxDQNF1qK0f8KrhobOzLHu0AVvWhgZ7Khqqzofv&#10;4ODta1/u9k/FTrJZJcUnn2j+Wjp3dztunsEIjfJv/rt+8Yo/V1p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MlF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574221" w:rsidRDefault="00574221" w:rsidP="004E4F7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socket &amp; torque wrench</w:t>
                          </w:r>
                        </w:p>
                      </w:txbxContent>
                    </v:textbox>
                  </v:rect>
                  <v:shape id="Picture 111" o:spid="_x0000_s1198" type="#_x0000_t75" alt="tool" style="position:absolute;left:3225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tNfCAAAA3AAAAA8AAABkcnMvZG93bnJldi54bWxET99rwjAQfhf2P4Qb7E1T5zpmNcoQCiIM&#10;sZvvZ3NrO5tLSbLa/feLIPh2H9/PW64H04qenG8sK5hOEhDEpdUNVwq+PvPxGwgfkDW2lknBH3lY&#10;rx5GS8y0vfCB+iJUIoawz1BBHUKXSenLmgz6ie2II/dtncEQoaukdniJ4aaVz0nyKg02HBtq7GhT&#10;U3kufo2C/nyi2X6api7fvfyUqTx+BMqVenoc3hcgAg3hLr65tzrOT+dwfSZ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nrTXwgAAANwAAAAPAAAAAAAAAAAAAAAAAJ8C&#10;AABkcnMvZG93bnJldi54bWxQSwUGAAAAAAQABAD3AAAAjgMAAAAA&#10;">
                    <v:imagedata r:id="rId27" o:title="tool"/>
                  </v:shape>
                </v:group>
                <v:shape id="Text Box 99" o:spid="_x0000_s1199" type="#_x0000_t202" style="position:absolute;left:234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Tq8UA&#10;AADcAAAADwAAAGRycy9kb3ducmV2LnhtbESPT2/CMAzF75P2HSJP2mWCdBwq1BEQ44+0AxxgiLPV&#10;mLaicaok0PLt8WHSbrbe83s/zxaDa9WdQmw8G/gcZ6CIS28brgycfrejKaiYkC22nsnAgyIs5q8v&#10;Myys7/lA92OqlIRwLNBAnVJXaB3LmhzGse+IRbv44DDJGiptA/YS7lo9ybJcO2xYGmrsaFVTeT3e&#10;nIF8HW79gVcf69Nmh/uumpy/H2dj3t+G5ReoREP6N/9d/1jBzwVfnpEJ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FOrxQAAANwAAAAPAAAAAAAAAAAAAAAAAJgCAABkcnMv&#10;ZG93bnJldi54bWxQSwUGAAAAAAQABAD1AAAAigMAAAAA&#10;" stroked="f">
                  <v:textbox inset="0,0,0,0">
                    <w:txbxContent>
                      <w:p w:rsidR="00574221" w:rsidRDefault="00574221" w:rsidP="004E4F7C">
                        <w:pPr>
                          <w:pStyle w:val="Fig"/>
                          <w:jc w:val="center"/>
                        </w:pPr>
                        <w:r>
                          <w:t>Fig. 6-1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E63C2">
        <w:rPr>
          <w:noProof/>
        </w:rPr>
        <w:t>Install</w:t>
      </w:r>
      <w:r>
        <w:t xml:space="preserve"> the front shock absorber assembly into the vehicle and tighten the 3 nuts on the suspension support (engine bay) side (Fig. </w:t>
      </w:r>
      <w:r w:rsidR="001D44B2">
        <w:t>6</w:t>
      </w:r>
      <w:r>
        <w:t>-1).</w:t>
      </w:r>
    </w:p>
    <w:p w:rsidR="00336335" w:rsidRDefault="00336335" w:rsidP="009B6864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20192" behindDoc="1" locked="1" layoutInCell="1" allowOverlap="1" wp14:anchorId="2EC9BBAF" wp14:editId="0C31FE39">
            <wp:simplePos x="0" y="0"/>
            <wp:positionH relativeFrom="column">
              <wp:posOffset>-182880</wp:posOffset>
            </wp:positionH>
            <wp:positionV relativeFrom="paragraph">
              <wp:posOffset>-54610</wp:posOffset>
            </wp:positionV>
            <wp:extent cx="429768" cy="374904"/>
            <wp:effectExtent l="0" t="0" r="8890" b="635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Torque: </w:t>
      </w:r>
      <w:r w:rsidRPr="00734C8C">
        <w:rPr>
          <w:b/>
        </w:rPr>
        <w:t>67 N·m (683 kgf·cm, 49 ft·lbf</w:t>
      </w:r>
      <w:r>
        <w:rPr>
          <w:b/>
        </w:rPr>
        <w:t>)</w:t>
      </w:r>
    </w:p>
    <w:p w:rsidR="001D44B2" w:rsidRDefault="001D44B2" w:rsidP="009B6864">
      <w:pPr>
        <w:spacing w:after="120" w:line="300" w:lineRule="auto"/>
        <w:rPr>
          <w:b/>
        </w:rPr>
      </w:pPr>
    </w:p>
    <w:p w:rsidR="00A15177" w:rsidRDefault="00A15177" w:rsidP="009B6864">
      <w:pPr>
        <w:spacing w:after="120" w:line="300" w:lineRule="auto"/>
        <w:rPr>
          <w:b/>
        </w:rPr>
      </w:pPr>
    </w:p>
    <w:p w:rsidR="00B4240E" w:rsidRPr="00336335" w:rsidRDefault="00B4240E" w:rsidP="009B6864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4E4F7C" w:rsidRDefault="00B4240E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1" layoutInCell="1" allowOverlap="1" wp14:anchorId="7A236578" wp14:editId="3AF89A84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2103120"/>
                <wp:effectExtent l="19050" t="19050" r="19050" b="11430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03120"/>
                          <a:chOff x="10837" y="141408"/>
                          <a:chExt cx="2971421" cy="2114263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37" y="141408"/>
                            <a:ext cx="2971421" cy="21142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73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61729"/>
                            <a:ext cx="1929130" cy="247650"/>
                            <a:chOff x="3225" y="-1159"/>
                            <a:chExt cx="3038" cy="390"/>
                          </a:xfrm>
                        </wpg:grpSpPr>
                        <wps:wsp>
                          <wps:cNvPr id="17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34"/>
                              <a:ext cx="2616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B4240E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wrench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159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7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555" y="206703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B4240E">
                              <w:pPr>
                                <w:pStyle w:val="Fig"/>
                                <w:jc w:val="center"/>
                              </w:pPr>
                              <w:r>
                                <w:t>Fig. 6-2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36578" id="Group 171" o:spid="_x0000_s1200" style="position:absolute;left:0;text-align:left;margin-left:-255.75pt;margin-top:-.55pt;width:234pt;height:165.6pt;z-index:251744768;mso-width-relative:margin;mso-height-relative:margin" coordorigin="108,1414" coordsize="29714,2114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">
                <v:shape id="Picture 172" o:spid="_x0000_s1201" type="#_x0000_t75" style="position:absolute;left:108;top:1414;width:29714;height:2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hd6zDAAAA3AAAAA8AAABkcnMvZG93bnJldi54bWxET0trAjEQvhf8D2EK3mrWB1W2RpEWsa0n&#10;H+h1upnuriaTZZPq1l9vBMHbfHzPGU8ba8SJal86VtDtJCCIM6dLzhVsN/OXEQgfkDUax6TgnzxM&#10;J62nMabanXlFp3XIRQxhn6KCIoQqldJnBVn0HVcRR+7X1RZDhHUudY3nGG6N7CXJq7RYcmwosKL3&#10;grLj+s8qMLuPfX/eH5hLtvj55q/D0HX9Uqn2czN7AxGoCQ/x3f2p4/xhD27PxAvk5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F3rMMAAADcAAAADwAAAAAAAAAAAAAAAACf&#10;AgAAZHJzL2Rvd25yZXYueG1sUEsFBgAAAAAEAAQA9wAAAI8DAAAAAA==&#10;" stroked="t" strokecolor="black [3213]">
                  <v:imagedata r:id="rId60" o:title=""/>
                  <v:path arrowok="t"/>
                </v:shape>
                <v:group id="Group 109" o:spid="_x0000_s1202" style="position:absolute;left:395;top:1617;width:19291;height:2476" coordorigin="3225,-1159" coordsize="3038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rect id="Rectangle 110" o:spid="_x0000_s1203" style="position:absolute;left:3647;top:-1134;width:2616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fIMIA&#10;AADcAAAADwAAAGRycy9kb3ducmV2LnhtbERPTWvCQBC9F/wPywje6qbSVomuIgGhSKHWVM9Ddpqk&#10;zc6G7Kjx37uFgrd5vM9ZrHrXqDN1ofZs4GmcgCIuvK25NPCVbx5noIIgW2w8k4ErBVgtBw8LTK2/&#10;8Ced91KqGMIhRQOVSJtqHYqKHIaxb4kj9+07hxJhV2rb4SWGu0ZPkuRVO6w5NlTYUlZR8bs/OQMf&#10;x12+3U2zrSSTQrID/9DLe27MaNiv56CEermL/91vNs6fPsPfM/EC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J8g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574221" w:rsidRDefault="00574221" w:rsidP="00B4240E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wrench and ratchet</w:t>
                          </w:r>
                        </w:p>
                      </w:txbxContent>
                    </v:textbox>
                  </v:rect>
                  <v:shape id="Picture 111" o:spid="_x0000_s1204" type="#_x0000_t75" alt="tool" style="position:absolute;left:3225;top:-115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m4rLCAAAA3AAAAA8AAABkcnMvZG93bnJldi54bWxET99rwjAQfhf2P4Qb7E1T57pJNcoQCiIM&#10;sZvvZ3NrO5tLSbLa/feLIPh2H9/PW64H04qenG8sK5hOEhDEpdUNVwq+PvPxHIQPyBpby6Tgjzys&#10;Vw+jJWbaXvhAfREqEUPYZ6igDqHLpPRlTQb9xHbEkfu2zmCI0FVSO7zEcNPK5yR5lQYbjg01drSp&#10;qTwXv0ZBfz7RbD9NU5fvXn7KVB4/AuVKPT0O7wsQgYZwF9/cWx3nv6VwfSZ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ZuKywgAAANwAAAAPAAAAAAAAAAAAAAAAAJ8C&#10;AABkcnMvZG93bnJldi54bWxQSwUGAAAAAAQABAD3AAAAjgMAAAAA&#10;">
                    <v:imagedata r:id="rId27" o:title="tool"/>
                  </v:shape>
                </v:group>
                <v:shape id="Text Box 99" o:spid="_x0000_s1205" type="#_x0000_t202" style="position:absolute;left:155;top:20670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4mcMA&#10;AADcAAAADwAAAGRycy9kb3ducmV2LnhtbERPTWvCQBC9F/wPywheSt3UQ1pSV9Gkgof2oA05D9lp&#10;EpqdDburif/eLRR6m8f7nPV2Mr24kvOdZQXPywQEcW11x42C8uvw9ArCB2SNvWVScCMP283sYY2Z&#10;tiOf6HoOjYgh7DNU0IYwZFL6uiWDfmkH4sh9W2cwROgaqR2OMdz0cpUkqTTYcWxocaC8pfrnfDEK&#10;0sJdxhPnj0X5/oGfQ7Oq9rdKqcV82r2BCDSFf/Gf+6jj/JcU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T4mcMAAADcAAAADwAAAAAAAAAAAAAAAACYAgAAZHJzL2Rv&#10;d25yZXYueG1sUEsFBgAAAAAEAAQA9QAAAIgDAAAAAA==&#10;" stroked="f">
                  <v:textbox inset="0,0,0,0">
                    <w:txbxContent>
                      <w:p w:rsidR="00574221" w:rsidRDefault="00574221" w:rsidP="00B4240E">
                        <w:pPr>
                          <w:pStyle w:val="Fig"/>
                          <w:jc w:val="center"/>
                        </w:pPr>
                        <w:r>
                          <w:t>Fig. 6-2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E4F7C">
        <w:t>I</w:t>
      </w:r>
      <w:r w:rsidR="004E4F7C" w:rsidRPr="009543B5">
        <w:t>nstall the front shock absorber lower side on the front lower suspension arm</w:t>
      </w:r>
      <w:r w:rsidR="004E4F7C">
        <w:t xml:space="preserve"> and i</w:t>
      </w:r>
      <w:r w:rsidR="004E4F7C" w:rsidRPr="009543B5">
        <w:t>nsert the bolt from the rear of the vehicle</w:t>
      </w:r>
      <w:r w:rsidR="004E4F7C">
        <w:t xml:space="preserve"> (Fig. </w:t>
      </w:r>
      <w:r w:rsidR="001D44B2">
        <w:t>6</w:t>
      </w:r>
      <w:r w:rsidR="004E4F7C">
        <w:t>-2).</w:t>
      </w:r>
    </w:p>
    <w:p w:rsidR="004E4F7C" w:rsidRDefault="004E4F7C" w:rsidP="009B6864">
      <w:pPr>
        <w:pStyle w:val="ProcLevel2"/>
      </w:pPr>
      <w:r>
        <w:t>Temporarily tighten the nut while holding the bolt.</w:t>
      </w:r>
    </w:p>
    <w:p w:rsidR="00336335" w:rsidRDefault="00336335" w:rsidP="009B6864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22240" behindDoc="0" locked="1" layoutInCell="1" allowOverlap="1" wp14:anchorId="6E4C7F69" wp14:editId="07C0C799">
            <wp:simplePos x="0" y="0"/>
            <wp:positionH relativeFrom="column">
              <wp:posOffset>-24765</wp:posOffset>
            </wp:positionH>
            <wp:positionV relativeFrom="paragraph">
              <wp:posOffset>-49530</wp:posOffset>
            </wp:positionV>
            <wp:extent cx="228600" cy="228600"/>
            <wp:effectExtent l="0" t="0" r="0" b="0"/>
            <wp:wrapNone/>
            <wp:docPr id="162" name="Picture 16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The nut will be fully tightened after settling the suspension.</w:t>
      </w:r>
    </w:p>
    <w:p w:rsidR="00A15177" w:rsidRDefault="00A15177" w:rsidP="009B6864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B4240E" w:rsidRPr="00336335" w:rsidRDefault="00B4240E" w:rsidP="009B6864">
      <w:pPr>
        <w:pStyle w:val="ProcLevel2"/>
        <w:numPr>
          <w:ilvl w:val="0"/>
          <w:numId w:val="0"/>
        </w:numPr>
        <w:ind w:left="360"/>
      </w:pPr>
    </w:p>
    <w:p w:rsidR="007E63C2" w:rsidRDefault="007E63C2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8304" behindDoc="0" locked="1" layoutInCell="1" allowOverlap="1" wp14:anchorId="09B5F401" wp14:editId="245E7F6A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83410"/>
                <wp:effectExtent l="19050" t="19050" r="19050" b="2159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83410"/>
                          <a:chOff x="14849" y="109621"/>
                          <a:chExt cx="2971421" cy="1892977"/>
                        </a:xfrm>
                      </wpg:grpSpPr>
                      <pic:pic xmlns:pic="http://schemas.openxmlformats.org/drawingml/2006/picture">
                        <pic:nvPicPr>
                          <pic:cNvPr id="184" name="Picture 184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09621"/>
                            <a:ext cx="2971421" cy="18929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85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37599"/>
                            <a:ext cx="1716405" cy="247650"/>
                            <a:chOff x="3225" y="-1197"/>
                            <a:chExt cx="2703" cy="390"/>
                          </a:xfrm>
                        </wpg:grpSpPr>
                        <wps:wsp>
                          <wps:cNvPr id="18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72"/>
                              <a:ext cx="228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7E63C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7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19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8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332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7E63C2">
                              <w:pPr>
                                <w:pStyle w:val="Fig"/>
                                <w:jc w:val="center"/>
                              </w:pPr>
                              <w:r>
                                <w:t>Fig. 6-3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5F401" id="Group 183" o:spid="_x0000_s1206" style="position:absolute;left:0;text-align:left;margin-left:-255.75pt;margin-top:-.3pt;width:234pt;height:148.3pt;z-index:251938304;mso-width-relative:margin;mso-height-relative:margin" coordorigin="148,1096" coordsize="29714,1892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l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gAAAAA&#10;AAAAAAAKdmVjdG9yRGF0YWJvb2wBAAAAAFBnUHNlbnVtAAAAAFBnUHMAAAAAUGdQQwAAAABMZWZ0&#10;VW50RiNSbHQAAAAAAAAAAAAAAABUb3AgVW50RiNSbHQAAAAAAAAAAAAAAABTY2wgVW50RiNQcmNA&#10;WQAAAAAAADhCSU0D7QAAAAAAEABgAAAAAQABAGAAAAABAAE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CYAAAAAFJnaHRsb25nAAAA8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IpcAAAABAAAAoAAAAGUAAAHgAAC9YAAA&#10;InsAG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GU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">
                <v:shape id="Picture 184" o:spid="_x0000_s1207" type="#_x0000_t75" style="position:absolute;left:148;top:1096;width:29714;height:18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qbzBAAAA3AAAAA8AAABkcnMvZG93bnJldi54bWxET0tqwzAQ3Qd6BzGF7GK5oQTXjWJKQ6Fk&#10;EajbAwzWxDKxRq6kOvbto0Cgu3m872yryfZiJB86xwqeshwEceN0x62Cn++PVQEiRGSNvWNSMFOA&#10;avew2GKp3YW/aKxjK1IIhxIVmBiHUsrQGLIYMjcQJ+7kvMWYoG+l9nhJ4baX6zzfSIsdpwaDA70b&#10;as71n1Xg2/r4cshNdIXm395sZrOvZ6WWj9PbK4hIU/wX392fOs0vnuH2TLpA7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WqbzBAAAA3AAAAA8AAAAAAAAAAAAAAAAAnwIA&#10;AGRycy9kb3ducmV2LnhtbFBLBQYAAAAABAAEAPcAAACNAwAAAAA=&#10;" stroked="t" strokecolor="black [3213]">
                  <v:imagedata r:id="rId66" o:title=""/>
                  <v:path arrowok="t"/>
                </v:shape>
                <v:group id="Group 109" o:spid="_x0000_s1208" style="position:absolute;left:395;top:1375;width:17164;height:2477" coordorigin="3225,-1197" coordsize="270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rect id="Rectangle 110" o:spid="_x0000_s1209" style="position:absolute;left:3647;top:-1172;width:228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U68IA&#10;AADcAAAADwAAAGRycy9kb3ducmV2LnhtbERPTWvCQBC9F/oflhF6qxuF2hBdRQKFIoVa03oesmMS&#10;zc6G7FTTf98VBG/zeJ+zWA2uVWfqQ+PZwGScgCIuvW24MvBdvD2noIIgW2w9k4E/CrBaPj4sMLP+&#10;wl903kmlYgiHDA3UIl2mdShrchjGviOO3MH3DiXCvtK2x0sMd62eJslMO2w4NtTYUV5Tedr9OgOf&#10;+22x2b7mG0mmpeQ/fKSXj8KYp9GwnoMSGuQuvrnfbZyfzuD6TLx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9Tr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574221" w:rsidRDefault="00574221" w:rsidP="007E63C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torque wrench</w:t>
                          </w:r>
                        </w:p>
                      </w:txbxContent>
                    </v:textbox>
                  </v:rect>
                  <v:shape id="Picture 111" o:spid="_x0000_s1210" type="#_x0000_t75" alt="tool" style="position:absolute;left:3225;top:-119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qXnCAAAA3AAAAA8AAABkcnMvZG93bnJldi54bWxET9tqwkAQfS/4D8sIvtWNl7SSuooIgVKQ&#10;UrXv0+yYRLOzYXeN8e/dQqFvczjXWa5704iOnK8tK5iMExDEhdU1lwqOh/x5AcIHZI2NZVJwJw/r&#10;1eBpiZm2N/6ibh9KEUPYZ6igCqHNpPRFRQb92LbEkTtZZzBE6EqpHd5iuGnkNElepMGaY0OFLW0r&#10;Ki77q1HQXX5o9jlJU5d/zM9FKr93gXKlRsN+8wYiUB/+xX/udx3nL17h95l4gV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Lal5wgAAANwAAAAPAAAAAAAAAAAAAAAAAJ8C&#10;AABkcnMvZG93bnJldi54bWxQSwUGAAAAAAQABAD3AAAAjgMAAAAA&#10;">
                    <v:imagedata r:id="rId27" o:title="tool"/>
                  </v:shape>
                </v:group>
                <v:shape id="Text Box 99" o:spid="_x0000_s1211" type="#_x0000_t202" style="position:absolute;left:234;top:1813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5V8YA&#10;AADcAAAADwAAAGRycy9kb3ducmV2LnhtbESPT2/CMAzF75P2HSJP4jKNdBwQ6ghoa4e0AzvwR5yt&#10;xrQVjVMlgZZvPx+QdrP1nt/7ebkeXaduFGLr2cD7NANFXHnbcm3geNi8LUDFhGyx80wG7hRhvXp+&#10;WmJu/cA7uu1TrSSEY44GmpT6XOtYNeQwTn1PLNrZB4dJ1lBrG3CQcNfpWZbNtcOWpaHBnoqGqsv+&#10;6gzMy3Addly8lsfvLf729ez0dT8ZM3kZPz9AJRrTv/lx/WMFfyG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5V8YAAADcAAAADwAAAAAAAAAAAAAAAACYAgAAZHJz&#10;L2Rvd25yZXYueG1sUEsFBgAAAAAEAAQA9QAAAIsDAAAAAA==&#10;" stroked="f">
                  <v:textbox inset="0,0,0,0">
                    <w:txbxContent>
                      <w:p w:rsidR="00574221" w:rsidRDefault="00574221" w:rsidP="007E63C2">
                        <w:pPr>
                          <w:pStyle w:val="Fig"/>
                          <w:jc w:val="center"/>
                        </w:pPr>
                        <w:r>
                          <w:t>Fig. 6-3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Replace the 2 bolts into the front lower ball joint (Fig. </w:t>
      </w:r>
      <w:r w:rsidR="001D44B2">
        <w:t>6</w:t>
      </w:r>
      <w:r>
        <w:t>-3).</w:t>
      </w:r>
    </w:p>
    <w:p w:rsidR="007E63C2" w:rsidRDefault="007E63C2" w:rsidP="009B6864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937280" behindDoc="1" locked="1" layoutInCell="1" allowOverlap="1" wp14:anchorId="584AD00F" wp14:editId="491CC563">
            <wp:simplePos x="0" y="0"/>
            <wp:positionH relativeFrom="column">
              <wp:posOffset>-182880</wp:posOffset>
            </wp:positionH>
            <wp:positionV relativeFrom="paragraph">
              <wp:posOffset>-54610</wp:posOffset>
            </wp:positionV>
            <wp:extent cx="429768" cy="374904"/>
            <wp:effectExtent l="0" t="0" r="8890" b="635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Torque: </w:t>
      </w:r>
      <w:r w:rsidRPr="00A30DA5">
        <w:rPr>
          <w:b/>
        </w:rPr>
        <w:t>120 N·m (1,220 kgf·cm, 89 ft·lbf</w:t>
      </w:r>
      <w:r>
        <w:rPr>
          <w:b/>
        </w:rPr>
        <w:t>)</w:t>
      </w:r>
    </w:p>
    <w:p w:rsidR="007E63C2" w:rsidRDefault="007E63C2" w:rsidP="009B6864">
      <w:pPr>
        <w:spacing w:after="120" w:line="300" w:lineRule="auto"/>
        <w:rPr>
          <w:b/>
        </w:rPr>
      </w:pPr>
    </w:p>
    <w:p w:rsidR="001D44B2" w:rsidRDefault="001D44B2" w:rsidP="009B6864">
      <w:pPr>
        <w:spacing w:after="120" w:line="300" w:lineRule="auto"/>
        <w:rPr>
          <w:b/>
        </w:rPr>
      </w:pPr>
    </w:p>
    <w:p w:rsidR="001D44B2" w:rsidRDefault="001D44B2" w:rsidP="009B6864">
      <w:pPr>
        <w:spacing w:after="120" w:line="300" w:lineRule="auto"/>
        <w:rPr>
          <w:b/>
        </w:rPr>
      </w:pPr>
    </w:p>
    <w:p w:rsidR="001D44B2" w:rsidRDefault="001D44B2" w:rsidP="009B6864">
      <w:pPr>
        <w:spacing w:after="120" w:line="300" w:lineRule="auto"/>
        <w:rPr>
          <w:b/>
        </w:rPr>
      </w:pPr>
    </w:p>
    <w:p w:rsidR="007E63C2" w:rsidRDefault="007E63C2" w:rsidP="009B6864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7E63C2" w:rsidRDefault="007E63C2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0352" behindDoc="0" locked="1" layoutInCell="1" allowOverlap="1" wp14:anchorId="6FCD3D0E" wp14:editId="2FAC36FA">
                <wp:simplePos x="0" y="0"/>
                <wp:positionH relativeFrom="column">
                  <wp:posOffset>-3246120</wp:posOffset>
                </wp:positionH>
                <wp:positionV relativeFrom="paragraph">
                  <wp:posOffset>3175</wp:posOffset>
                </wp:positionV>
                <wp:extent cx="2971800" cy="1901952"/>
                <wp:effectExtent l="19050" t="19050" r="19050" b="22225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32233" y="109621"/>
                          <a:chExt cx="2971421" cy="1915388"/>
                        </a:xfrm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33" y="109621"/>
                            <a:ext cx="2971421" cy="19153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91" name="Group 109"/>
                        <wpg:cNvGrpSpPr>
                          <a:grpSpLocks/>
                        </wpg:cNvGrpSpPr>
                        <wpg:grpSpPr bwMode="auto">
                          <a:xfrm>
                            <a:off x="50996" y="137599"/>
                            <a:ext cx="1716405" cy="247650"/>
                            <a:chOff x="3243" y="-1197"/>
                            <a:chExt cx="2703" cy="390"/>
                          </a:xfrm>
                        </wpg:grpSpPr>
                        <wps:wsp>
                          <wps:cNvPr id="480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5" y="-1172"/>
                              <a:ext cx="228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7E63C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10mm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8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3" y="-119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48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6885" y="182896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7E63C2">
                              <w:pPr>
                                <w:pStyle w:val="Fig"/>
                                <w:jc w:val="center"/>
                              </w:pPr>
                              <w:r>
                                <w:t>Fig. 6-4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D3D0E" id="Group 189" o:spid="_x0000_s1212" style="position:absolute;left:0;text-align:left;margin-left:-255.6pt;margin-top:.25pt;width:234pt;height:149.75pt;z-index:251940352;mso-width-relative:margin;mso-height-relative:margin" coordorigin="322,1096" coordsize="29714,1915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">
                <v:shape id="Picture 190" o:spid="_x0000_s1213" type="#_x0000_t75" style="position:absolute;left:322;top:1096;width:29714;height:19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A2DjFAAAA3AAAAA8AAABkcnMvZG93bnJldi54bWxEj09rwzAMxe+DfQejwS6jdbrR0aZ1y9gY&#10;7Nh/jB7VWE3CYjnYXpJ+++pQ6E3iPb3303I9uEZ1FGLt2cBknIEiLrytuTRw2H+PZqBiQrbYeCYD&#10;F4qwXj0+LDG3vuctdbtUKgnhmKOBKqU21zoWFTmMY98Si3b2wWGSNZTaBuwl3DX6NcvetcOapaHC&#10;lj4rKv52/87Atr+Er+nkcC7eThn+bqbH7qX1xjw/DR8LUImGdDffrn+s4M8FX56RCf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wNg4xQAAANwAAAAPAAAAAAAAAAAAAAAA&#10;AJ8CAABkcnMvZG93bnJldi54bWxQSwUGAAAAAAQABAD3AAAAkQMAAAAA&#10;" stroked="t" strokecolor="black [3213]">
                  <v:imagedata r:id="rId58" o:title=""/>
                  <v:path arrowok="t"/>
                </v:shape>
                <v:group id="Group 109" o:spid="_x0000_s1214" style="position:absolute;left:509;top:1375;width:17165;height:2477" coordorigin="3243,-1197" coordsize="270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rect id="Rectangle 110" o:spid="_x0000_s1215" style="position:absolute;left:3665;top:-1172;width:228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KgMEA&#10;AADcAAAADwAAAGRycy9kb3ducmV2LnhtbERPS2vCQBC+C/6HZYTe6kbpQ6KrSEAoUqg16nnIjkk0&#10;OxuyU03/ffdQ8PjxvRer3jXqRl2oPRuYjBNQxIW3NZcGDvnmeQYqCLLFxjMZ+KUAq+VwsMDU+jt/&#10;020vpYohHFI0UIm0qdahqMhhGPuWOHJn3zmUCLtS2w7vMdw1epokb9phzbGhwpayiorr/scZ+Drt&#10;8u3uPdtKMi0kO/KFXj9zY55G/XoOSqiXh/jf/WENvMzi/HgmHgG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USoDBAAAA3AAAAA8AAAAAAAAAAAAAAAAAmAIAAGRycy9kb3du&#10;cmV2LnhtbFBLBQYAAAAABAAEAPUAAACGAwAAAAA=&#10;" stroked="f" strokeweight=".25pt">
                    <v:textbox style="mso-fit-shape-to-text:t" inset="0,0,0,0">
                      <w:txbxContent>
                        <w:p w:rsidR="00574221" w:rsidRDefault="00574221" w:rsidP="007E63C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10mm socket &amp; torque wrench</w:t>
                          </w:r>
                        </w:p>
                      </w:txbxContent>
                    </v:textbox>
                  </v:rect>
                  <v:shape id="Picture 111" o:spid="_x0000_s1216" type="#_x0000_t75" alt="tool" style="position:absolute;left:3243;top:-119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mNxLEAAAA3AAAAA8AAABkcnMvZG93bnJldi54bWxEj0FrwkAUhO+F/oflFbzVTdQUia5ShIAI&#10;Rart/TX7TFKzb8PuGuO/7woFj8PMfMMs14NpRU/ON5YVpOMEBHFpdcOVgq9j8ToH4QOyxtYyKbiR&#10;h/Xq+WmJubZX/qT+ECoRIexzVFCH0OVS+rImg35sO+LonawzGKJ0ldQOrxFuWjlJkjdpsOG4UGNH&#10;m5rK8+FiFPTnH5ru0yxzxW72W2by+yNQodToZXhfgAg0hEf4v73VCmbzFO5n4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mNxLEAAAA3AAAAA8AAAAAAAAAAAAAAAAA&#10;nwIAAGRycy9kb3ducmV2LnhtbFBLBQYAAAAABAAEAPcAAACQAwAAAAA=&#10;">
                    <v:imagedata r:id="rId27" o:title="tool"/>
                  </v:shape>
                </v:group>
                <v:shape id="Text Box 99" o:spid="_x0000_s1217" type="#_x0000_t202" style="position:absolute;left:468;top:18289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tOcQA&#10;AADcAAAADwAAAGRycy9kb3ducmV2LnhtbESPzYvCMBTE7wv+D+EJe1k0tYhINYpfC3twD37g+dE8&#10;22LzUpJo63+/EYQ9DjPzG2a+7EwtHuR8ZVnBaJiAIM6trrhQcD59D6YgfEDWWFsmBU/ysFz0PuaY&#10;advygR7HUIgIYZ+hgjKEJpPS5yUZ9EPbEEfvap3BEKUrpHbYRripZZokE2mw4rhQYkObkvLb8W4U&#10;TLbu3h5487U97/b42xTpZf28KPXZ71YzEIG68B9+t3+0gvE0hd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ELTnEAAAA3AAAAA8AAAAAAAAAAAAAAAAAmAIAAGRycy9k&#10;b3ducmV2LnhtbFBLBQYAAAAABAAEAPUAAACJAwAAAAA=&#10;" stroked="f">
                  <v:textbox inset="0,0,0,0">
                    <w:txbxContent>
                      <w:p w:rsidR="00574221" w:rsidRDefault="00574221" w:rsidP="007E63C2">
                        <w:pPr>
                          <w:pStyle w:val="Fig"/>
                          <w:jc w:val="center"/>
                        </w:pPr>
                        <w:r>
                          <w:t>Fig. 6-4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Install the front speed sensor to the front shock absorber and reconnect it (Fig. </w:t>
      </w:r>
      <w:r w:rsidR="001D44B2">
        <w:t>6</w:t>
      </w:r>
      <w:r>
        <w:t>-4).</w:t>
      </w:r>
    </w:p>
    <w:p w:rsidR="001D44B2" w:rsidRDefault="001D44B2" w:rsidP="009B6864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t>Torque: 6.0 N·m (61 kgf·cm, 53 in</w:t>
      </w:r>
      <w:r w:rsidRPr="00856FE1">
        <w:t>·lbf</w:t>
      </w:r>
      <w:r>
        <w:t>)</w:t>
      </w:r>
    </w:p>
    <w:p w:rsidR="001D44B2" w:rsidRDefault="001D44B2" w:rsidP="009B6864">
      <w:pPr>
        <w:pStyle w:val="ProcLevel2"/>
      </w:pPr>
      <w:r>
        <w:t>Repeat Step 6 on the other side of the vehicle.</w:t>
      </w:r>
    </w:p>
    <w:p w:rsidR="007E63C2" w:rsidRDefault="007E63C2" w:rsidP="009B6864">
      <w:pPr>
        <w:pStyle w:val="ProcLevel2"/>
      </w:pPr>
      <w:r>
        <w:rPr>
          <w:noProof/>
        </w:rPr>
        <w:drawing>
          <wp:anchor distT="0" distB="0" distL="114300" distR="114300" simplePos="0" relativeHeight="251942400" behindDoc="0" locked="1" layoutInCell="1" allowOverlap="1" wp14:anchorId="7CC5D614" wp14:editId="4CB2C57C">
            <wp:simplePos x="0" y="0"/>
            <wp:positionH relativeFrom="column">
              <wp:posOffset>-13335</wp:posOffset>
            </wp:positionH>
            <wp:positionV relativeFrom="paragraph">
              <wp:posOffset>-19685</wp:posOffset>
            </wp:positionV>
            <wp:extent cx="228600" cy="234950"/>
            <wp:effectExtent l="0" t="0" r="0" b="0"/>
            <wp:wrapNone/>
            <wp:docPr id="768" name="Picture 768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 descr="stop_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177" w:rsidRPr="00A15177">
        <w:t xml:space="preserve"> </w:t>
      </w:r>
      <w:r w:rsidR="00A15177">
        <w:t xml:space="preserve">If the F-Sport front sway bar will be installed, do so now </w:t>
      </w:r>
      <w:r>
        <w:t>following the F-Sport Sway Bar Set instructions</w:t>
      </w:r>
      <w:r w:rsidR="00A15177">
        <w:t>,</w:t>
      </w:r>
      <w:r w:rsidR="00A15177" w:rsidRPr="00A15177">
        <w:t xml:space="preserve"> </w:t>
      </w:r>
      <w:r w:rsidR="00A15177">
        <w:t>otherwise skip to Step 6(h)</w:t>
      </w:r>
      <w:r>
        <w:rPr>
          <w:noProof/>
        </w:rPr>
        <w:t>.</w:t>
      </w:r>
    </w:p>
    <w:p w:rsidR="007E63C2" w:rsidRDefault="007E63C2" w:rsidP="009B6864">
      <w:pPr>
        <w:pStyle w:val="ProcLevel2"/>
      </w:pPr>
      <w:r>
        <w:t>Install the front wheel/tire assemblies onto the vehicle.  Hand start the lug nuts.</w:t>
      </w:r>
    </w:p>
    <w:p w:rsidR="007E63C2" w:rsidRDefault="007E63C2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8544" behindDoc="0" locked="1" layoutInCell="1" allowOverlap="1" wp14:anchorId="3022C061" wp14:editId="403B0C60">
                <wp:simplePos x="0" y="0"/>
                <wp:positionH relativeFrom="column">
                  <wp:posOffset>-3240405</wp:posOffset>
                </wp:positionH>
                <wp:positionV relativeFrom="paragraph">
                  <wp:posOffset>-6985</wp:posOffset>
                </wp:positionV>
                <wp:extent cx="2971800" cy="2907665"/>
                <wp:effectExtent l="0" t="0" r="19050" b="26035"/>
                <wp:wrapNone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907665"/>
                          <a:chOff x="6786" y="1329"/>
                          <a:chExt cx="4680" cy="4575"/>
                        </a:xfrm>
                      </wpg:grpSpPr>
                      <wps:wsp>
                        <wps:cNvPr id="4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1" y="4574"/>
                            <a:ext cx="837" cy="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Pr="00D74787" w:rsidRDefault="00574221" w:rsidP="007E63C2">
                              <w:pPr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</w:pPr>
                              <w:r w:rsidRPr="00D74787">
                                <w:rPr>
                                  <w:rFonts w:ascii="Arial" w:hAnsi="Arial" w:cs="Arial"/>
                                  <w:b/>
                                  <w:sz w:val="72"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93" name="Group 486"/>
                        <wpg:cNvGrpSpPr>
                          <a:grpSpLocks/>
                        </wpg:cNvGrpSpPr>
                        <wpg:grpSpPr bwMode="auto">
                          <a:xfrm>
                            <a:off x="6786" y="1329"/>
                            <a:ext cx="4680" cy="4575"/>
                            <a:chOff x="6786" y="1329"/>
                            <a:chExt cx="4680" cy="4575"/>
                          </a:xfrm>
                        </wpg:grpSpPr>
                        <wps:wsp>
                          <wps:cNvPr id="494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6" y="5600"/>
                              <a:ext cx="724" cy="2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7E63C2">
                                <w:pPr>
                                  <w:pStyle w:val="Heading2"/>
                                  <w:rPr>
                                    <w:b w:val="0"/>
                                    <w:bCs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</w:rPr>
                                  <w:t>Fig. 6-5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95" name="Group 488"/>
                          <wpg:cNvGrpSpPr>
                            <a:grpSpLocks/>
                          </wpg:cNvGrpSpPr>
                          <wpg:grpSpPr bwMode="auto">
                            <a:xfrm>
                              <a:off x="6786" y="1329"/>
                              <a:ext cx="4680" cy="4575"/>
                              <a:chOff x="6786" y="1329"/>
                              <a:chExt cx="4680" cy="4575"/>
                            </a:xfrm>
                          </wpg:grpSpPr>
                          <wps:wsp>
                            <wps:cNvPr id="4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4" y="1370"/>
                                <a:ext cx="2930" cy="6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4221" w:rsidRDefault="00574221" w:rsidP="007E63C2">
                                  <w:pPr>
                                    <w:shd w:val="clear" w:color="auto" w:fill="000000"/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 w:rsidRPr="00C26BDB">
                                    <w:rPr>
                                      <w:b/>
                                      <w:color w:val="FFFFFF"/>
                                    </w:rPr>
                                    <w:t>Torque 2 Cycles</w:t>
                                  </w:r>
                                </w:p>
                                <w:p w:rsidR="00574221" w:rsidRPr="00C26BDB" w:rsidRDefault="00574221" w:rsidP="007E63C2">
                                  <w:pPr>
                                    <w:shd w:val="clear" w:color="auto" w:fill="000000"/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 xml:space="preserve">(All </w:t>
                                  </w:r>
                                  <w:r w:rsidRPr="00C26BDB">
                                    <w:rPr>
                                      <w:b/>
                                      <w:color w:val="FFFFFF"/>
                                    </w:rPr>
                                    <w:t>Lugs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/Locks)</w:t>
                                  </w:r>
                                </w:p>
                              </w:txbxContent>
                            </wps:txbx>
                            <wps:bodyPr rot="0" vert="horz" wrap="square" lIns="0" tIns="18288" rIns="0" bIns="0" anchor="t" anchorCtr="0" upright="1">
                              <a:noAutofit/>
                            </wps:bodyPr>
                          </wps:wsp>
                          <wpg:grpSp>
                            <wpg:cNvPr id="497" name="Group 4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86" y="1329"/>
                                <a:ext cx="4680" cy="4575"/>
                                <a:chOff x="6786" y="1329"/>
                                <a:chExt cx="4680" cy="4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Picture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80" y="1370"/>
                                  <a:ext cx="450" cy="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99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6" y="1329"/>
                                  <a:ext cx="4680" cy="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0" name="Picture 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079" y="3873"/>
                                  <a:ext cx="1480" cy="1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501" name="Group 4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2" y="4505"/>
                                  <a:ext cx="1304" cy="914"/>
                                  <a:chOff x="8223" y="4302"/>
                                  <a:chExt cx="1304" cy="914"/>
                                </a:xfrm>
                              </wpg:grpSpPr>
                              <wps:wsp>
                                <wps:cNvPr id="502" name="AutoShape 4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97" y="4302"/>
                                    <a:ext cx="830" cy="91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03" name="Picture 4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73" y="4356"/>
                                    <a:ext cx="708" cy="7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504" name="AutoShape 49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8402" y="4225"/>
                                    <a:ext cx="115" cy="474"/>
                                  </a:xfrm>
                                  <a:prstGeom prst="triangle">
                                    <a:avLst>
                                      <a:gd name="adj" fmla="val 10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05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9" y="3668"/>
                                  <a:ext cx="4288" cy="1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06" name="Group 4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66" y="2171"/>
                                  <a:ext cx="4284" cy="908"/>
                                  <a:chOff x="6966" y="2330"/>
                                  <a:chExt cx="4284" cy="9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7" name="Picture 5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66" y="2330"/>
                                    <a:ext cx="2865" cy="7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8" name="Picture 5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158" y="2545"/>
                                    <a:ext cx="1092" cy="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509" name="AutoShape 502"/>
                                <wps:cNvSpPr>
                                  <a:spLocks noChangeArrowheads="1"/>
                                </wps:cNvSpPr>
                                <wps:spPr bwMode="auto">
                                  <a:xfrm rot="6064408">
                                    <a:off x="9342" y="2524"/>
                                    <a:ext cx="839" cy="590"/>
                                  </a:xfrm>
                                  <a:custGeom>
                                    <a:avLst/>
                                    <a:gdLst>
                                      <a:gd name="G0" fmla="+- -3719730 0 0"/>
                                      <a:gd name="G1" fmla="+- -10780979 0 0"/>
                                      <a:gd name="G2" fmla="+- -3719730 0 -10780979"/>
                                      <a:gd name="G3" fmla="+- 10800 0 0"/>
                                      <a:gd name="G4" fmla="+- 0 0 -3719730"/>
                                      <a:gd name="T0" fmla="*/ 360 256 1"/>
                                      <a:gd name="T1" fmla="*/ 0 256 1"/>
                                      <a:gd name="G5" fmla="+- G2 T0 T1"/>
                                      <a:gd name="G6" fmla="?: G2 G2 G5"/>
                                      <a:gd name="G7" fmla="+- 0 0 G6"/>
                                      <a:gd name="G8" fmla="+- 5950 0 0"/>
                                      <a:gd name="G9" fmla="+- 0 0 -10780979"/>
                                      <a:gd name="G10" fmla="+- 5950 0 2700"/>
                                      <a:gd name="G11" fmla="cos G10 -3719730"/>
                                      <a:gd name="G12" fmla="sin G10 -3719730"/>
                                      <a:gd name="G13" fmla="cos 13500 -3719730"/>
                                      <a:gd name="G14" fmla="sin 13500 -3719730"/>
                                      <a:gd name="G15" fmla="+- G11 10800 0"/>
                                      <a:gd name="G16" fmla="+- G12 10800 0"/>
                                      <a:gd name="G17" fmla="+- G13 10800 0"/>
                                      <a:gd name="G18" fmla="+- G14 10800 0"/>
                                      <a:gd name="G19" fmla="*/ 5950 1 2"/>
                                      <a:gd name="G20" fmla="+- G19 5400 0"/>
                                      <a:gd name="G21" fmla="cos G20 -3719730"/>
                                      <a:gd name="G22" fmla="sin G20 -3719730"/>
                                      <a:gd name="G23" fmla="+- G21 10800 0"/>
                                      <a:gd name="G24" fmla="+- G12 G23 G22"/>
                                      <a:gd name="G25" fmla="+- G22 G23 G11"/>
                                      <a:gd name="G26" fmla="cos 10800 -3719730"/>
                                      <a:gd name="G27" fmla="sin 10800 -3719730"/>
                                      <a:gd name="G28" fmla="cos 5950 -3719730"/>
                                      <a:gd name="G29" fmla="sin 5950 -3719730"/>
                                      <a:gd name="G30" fmla="+- G26 10800 0"/>
                                      <a:gd name="G31" fmla="+- G27 10800 0"/>
                                      <a:gd name="G32" fmla="+- G28 10800 0"/>
                                      <a:gd name="G33" fmla="+- G29 10800 0"/>
                                      <a:gd name="G34" fmla="+- G19 5400 0"/>
                                      <a:gd name="G35" fmla="cos G34 -10780979"/>
                                      <a:gd name="G36" fmla="sin G34 -10780979"/>
                                      <a:gd name="G37" fmla="+/ -10780979 -3719730 2"/>
                                      <a:gd name="T2" fmla="*/ 180 256 1"/>
                                      <a:gd name="T3" fmla="*/ 0 256 1"/>
                                      <a:gd name="G38" fmla="+- G37 T2 T3"/>
                                      <a:gd name="G39" fmla="?: G2 G37 G38"/>
                                      <a:gd name="G40" fmla="cos 10800 G39"/>
                                      <a:gd name="G41" fmla="sin 10800 G39"/>
                                      <a:gd name="G42" fmla="cos 5950 G39"/>
                                      <a:gd name="G43" fmla="sin 5950 G39"/>
                                      <a:gd name="G44" fmla="+- G40 10800 0"/>
                                      <a:gd name="G45" fmla="+- G41 10800 0"/>
                                      <a:gd name="G46" fmla="+- G42 10800 0"/>
                                      <a:gd name="G47" fmla="+- G43 10800 0"/>
                                      <a:gd name="G48" fmla="+- G35 10800 0"/>
                                      <a:gd name="G49" fmla="+- G36 10800 0"/>
                                      <a:gd name="T4" fmla="*/ 6994 w 21600"/>
                                      <a:gd name="T5" fmla="*/ 692 h 21600"/>
                                      <a:gd name="T6" fmla="*/ 2729 w 21600"/>
                                      <a:gd name="T7" fmla="*/ 8562 h 21600"/>
                                      <a:gd name="T8" fmla="*/ 8703 w 21600"/>
                                      <a:gd name="T9" fmla="*/ 5231 h 21600"/>
                                      <a:gd name="T10" fmla="*/ 18200 w 21600"/>
                                      <a:gd name="T11" fmla="*/ -491 h 21600"/>
                                      <a:gd name="T12" fmla="*/ 19676 w 21600"/>
                                      <a:gd name="T13" fmla="*/ 6604 h 21600"/>
                                      <a:gd name="T14" fmla="*/ 12581 w 21600"/>
                                      <a:gd name="T15" fmla="*/ 8081 h 21600"/>
                                      <a:gd name="T16" fmla="*/ 3163 w 21600"/>
                                      <a:gd name="T17" fmla="*/ 3163 h 21600"/>
                                      <a:gd name="T18" fmla="*/ 18437 w 21600"/>
                                      <a:gd name="T19" fmla="*/ 18437 h 21600"/>
                                    </a:gdLst>
                                    <a:ahLst/>
                                    <a:cxnLst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T16" t="T17" r="T18" b="T19"/>
                                    <a:pathLst>
                                      <a:path w="21600" h="21600">
                                        <a:moveTo>
                                          <a:pt x="14061" y="5823"/>
                                        </a:moveTo>
                                        <a:cubicBezTo>
                                          <a:pt x="13092" y="5188"/>
                                          <a:pt x="11958" y="4850"/>
                                          <a:pt x="10800" y="4850"/>
                                        </a:cubicBezTo>
                                        <a:cubicBezTo>
                                          <a:pt x="8126" y="4849"/>
                                          <a:pt x="5780" y="6633"/>
                                          <a:pt x="5066" y="9210"/>
                                        </a:cubicBezTo>
                                        <a:lnTo>
                                          <a:pt x="392" y="7914"/>
                                        </a:lnTo>
                                        <a:cubicBezTo>
                                          <a:pt x="1689" y="3237"/>
                                          <a:pt x="5946" y="-1"/>
                                          <a:pt x="10800" y="0"/>
                                        </a:cubicBezTo>
                                        <a:cubicBezTo>
                                          <a:pt x="12903" y="0"/>
                                          <a:pt x="14961" y="614"/>
                                          <a:pt x="16720" y="1767"/>
                                        </a:cubicBezTo>
                                        <a:lnTo>
                                          <a:pt x="18200" y="-491"/>
                                        </a:lnTo>
                                        <a:lnTo>
                                          <a:pt x="19676" y="6604"/>
                                        </a:lnTo>
                                        <a:lnTo>
                                          <a:pt x="12581" y="8081"/>
                                        </a:lnTo>
                                        <a:lnTo>
                                          <a:pt x="14061" y="58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10" name="AutoShape 50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710" y="4617"/>
                                  <a:ext cx="372" cy="726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879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AutoShap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2" y="3001"/>
                                  <a:ext cx="381" cy="66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3766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2C061" id="Group 491" o:spid="_x0000_s1218" style="position:absolute;left:0;text-align:left;margin-left:-255.15pt;margin-top:-.55pt;width:234pt;height:228.95pt;z-index:251948544" coordorigin="6786,1329" coordsize="4680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">
                <v:shape id="Text Box 2" o:spid="_x0000_s1219" type="#_x0000_t202" style="position:absolute;left:10301;top:4574;width:837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75M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jCa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bvkxQAAANwAAAAPAAAAAAAAAAAAAAAAAJgCAABkcnMv&#10;ZG93bnJldi54bWxQSwUGAAAAAAQABAD1AAAAigMAAAAA&#10;" stroked="f">
                  <v:textbox inset="0,0,0,0">
                    <w:txbxContent>
                      <w:p w:rsidR="00574221" w:rsidRPr="00D74787" w:rsidRDefault="00574221" w:rsidP="007E63C2">
                        <w:pPr>
                          <w:rPr>
                            <w:rFonts w:ascii="Arial" w:hAnsi="Arial" w:cs="Arial"/>
                            <w:b/>
                            <w:sz w:val="72"/>
                          </w:rPr>
                        </w:pPr>
                        <w:r w:rsidRPr="00D74787">
                          <w:rPr>
                            <w:rFonts w:ascii="Arial" w:hAnsi="Arial" w:cs="Arial"/>
                            <w:b/>
                            <w:sz w:val="72"/>
                          </w:rPr>
                          <w:t>2x</w:t>
                        </w:r>
                      </w:p>
                    </w:txbxContent>
                  </v:textbox>
                </v:shape>
                <v:group id="Group 486" o:spid="_x0000_s1220" style="position:absolute;left:6786;top:1329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Text Box 487" o:spid="_x0000_s1221" type="#_x0000_t202" style="position:absolute;left:6826;top:5600;width:724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GC8QA&#10;AADcAAAADwAAAGRycy9kb3ducmV2LnhtbESPQYvCMBSE78L+h/AWvIimiohbjbKru+BBD7ri+dE8&#10;22LzUpJo6783guBxmJlvmPmyNZW4kfOlZQXDQQKCOLO65FzB8f+vPwXhA7LGyjIpuJOH5eKjM8dU&#10;24b3dDuEXEQI+xQVFCHUqZQ+K8igH9iaOHpn6wyGKF0utcMmwk0lR0kykQZLjgsF1rQqKLscrkbB&#10;ZO2uzZ5XvfXxd4u7Oh+dfu4npbqf7fcMRKA2vMOv9kYrGH+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hgvEAAAA3AAAAA8AAAAAAAAAAAAAAAAAmAIAAGRycy9k&#10;b3ducmV2LnhtbFBLBQYAAAAABAAEAPUAAACJAwAAAAA=&#10;" stroked="f">
                    <v:textbox inset="0,0,0,0">
                      <w:txbxContent>
                        <w:p w:rsidR="00574221" w:rsidRDefault="00574221" w:rsidP="007E63C2">
                          <w:pPr>
                            <w:pStyle w:val="Heading2"/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t>Fig. 6-5</w:t>
                          </w:r>
                        </w:p>
                      </w:txbxContent>
                    </v:textbox>
                  </v:shape>
                  <v:group id="Group 488" o:spid="_x0000_s1222" style="position:absolute;left:6786;top:1329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<v:shape id="Text Box 2" o:spid="_x0000_s1223" type="#_x0000_t202" style="position:absolute;left:7604;top:1370;width:2930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nEMUA&#10;AADcAAAADwAAAGRycy9kb3ducmV2LnhtbESPwWrDMBBE74X8g9hAb7WcUkzrWgmhEGhvceqUHhdr&#10;YxtbKyMpsfP3UaDQ4zAzb5hiM5tBXMj5zrKCVZKCIK6t7rhRUH3vnl5B+ICscbBMCq7kYbNePBSY&#10;aztxSZdDaESEsM9RQRvCmEvp65YM+sSOxNE7WWcwROkaqR1OEW4G+ZymmTTYcVxocaSPlur+cDYK&#10;+u7rp1+dy2o4ut9dY9J9dqq3Sj0u5+07iEBz+A//tT+1gpe3DO5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CcQxQAAANwAAAAPAAAAAAAAAAAAAAAAAJgCAABkcnMv&#10;ZG93bnJldi54bWxQSwUGAAAAAAQABAD1AAAAigMAAAAA&#10;" stroked="f">
                      <v:textbox inset="0,1.44pt,0,0">
                        <w:txbxContent>
                          <w:p w:rsidR="00574221" w:rsidRDefault="00574221" w:rsidP="007E63C2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C26BDB">
                              <w:rPr>
                                <w:b/>
                                <w:color w:val="FFFFFF"/>
                              </w:rPr>
                              <w:t>Torque 2 Cycles</w:t>
                            </w:r>
                          </w:p>
                          <w:p w:rsidR="00574221" w:rsidRPr="00C26BDB" w:rsidRDefault="00574221" w:rsidP="007E63C2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 xml:space="preserve">(All </w:t>
                            </w:r>
                            <w:r w:rsidRPr="00C26BDB">
                              <w:rPr>
                                <w:b/>
                                <w:color w:val="FFFFFF"/>
                              </w:rPr>
                              <w:t>Lugs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/Locks)</w:t>
                            </w:r>
                          </w:p>
                        </w:txbxContent>
                      </v:textbox>
                    </v:shape>
                    <v:group id="Group 490" o:spid="_x0000_s1224" style="position:absolute;left:6786;top:1329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<v:shape id="Picture 491" o:spid="_x0000_s1225" type="#_x0000_t75" style="position:absolute;left:10980;top:1370;width:450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ix3BAAAA3AAAAA8AAABkcnMvZG93bnJldi54bWxET8uKwjAU3Qv+Q7iCO019IE41ihUEmUFE&#10;HYZZXpprW2xuSpPR+PeTheDycN7LdTC1uFPrKssKRsMEBHFudcWFgu/LbjAH4TyyxtoyKXiSg/Wq&#10;21liqu2DT3Q/+0LEEHYpKii9b1IpXV6SQTe0DXHkrrY16CNsC6lbfMRwU8txksykwYpjQ4kNbUvK&#10;b+c/o+ArVJviN9STzyMfkp/TPrPXLFOq3wubBQhPwb/FL/deK5h+xLXxTDwC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1ix3BAAAA3AAAAA8AAAAAAAAAAAAAAAAAnwIA&#10;AGRycy9kb3ducmV2LnhtbFBLBQYAAAAABAAEAPcAAACNAwAAAAA=&#10;">
                        <v:imagedata r:id="rId52" o:title=""/>
                      </v:shape>
                      <v:rect id="Rectangle 492" o:spid="_x0000_s1226" style="position:absolute;left:6786;top:1329;width:468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JCcYA&#10;AADcAAAADwAAAGRycy9kb3ducmV2LnhtbESPQWsCMRSE74X+h/AKvRTNtojoahQpFAoVxFVBb4/k&#10;ubt087JNUl3/vREEj8PMfMNM551txIl8qB0reO9nIIi1MzWXCrabr94IRIjIBhvHpOBCAeaz56cp&#10;5sadeU2nIpYiQTjkqKCKsc2lDLoii6HvWuLkHZ23GJP0pTQezwluG/mRZUNpsea0UGFLnxXp3+Lf&#10;KngbDK3Z7f8u/lD87HerkV4sg1bq9aVbTEBE6uIjfG9/GwWD8Rh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ZJCcYAAADcAAAADwAAAAAAAAAAAAAAAACYAgAAZHJz&#10;L2Rvd25yZXYueG1sUEsFBgAAAAAEAAQA9QAAAIsDAAAAAA==&#10;" filled="f" strokeweight="1.5pt"/>
                      <v:shape id="Picture 493" o:spid="_x0000_s1227" type="#_x0000_t75" style="position:absolute;left:7079;top:3873;width:1480;height:15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xzjBAAAA3AAAAA8AAABkcnMvZG93bnJldi54bWxET01rwkAQvQv9D8sUepG6saC0aTZSCkou&#10;QtXS85CdJqHZ2SU7avTXu4eCx8f7Llaj69WJhth5NjCfZaCIa287bgx8H9bPr6CiIFvsPZOBC0VY&#10;lQ+TAnPrz7yj014alUI45migFQm51rFuyWGc+UCcuF8/OJQEh0bbAc8p3PX6JcuW2mHHqaHFQJ8t&#10;1X/7ozPw1YXpFvuf6m1TXTxeo1S7IMY8PY4f76CERrmL/92VNbDI0vx0Jh0B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cxzjBAAAA3AAAAA8AAAAAAAAAAAAAAAAAnwIA&#10;AGRycy9kb3ducmV2LnhtbFBLBQYAAAAABAAEAPcAAACNAwAAAAA=&#10;">
                        <v:imagedata r:id="rId53" o:title=""/>
                      </v:shape>
                      <v:group id="Group 494" o:spid="_x0000_s1228" style="position:absolute;left:8082;top:4505;width:1304;height:914" coordorigin="8223,4302" coordsize="1304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<v:roundrect id="AutoShape 495" o:spid="_x0000_s1229" style="position:absolute;left:8697;top:4302;width:830;height:9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j+MMA&#10;AADc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hZr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Gj+MMAAADcAAAADwAAAAAAAAAAAAAAAACYAgAAZHJzL2Rv&#10;d25yZXYueG1sUEsFBgAAAAAEAAQA9QAAAIgDAAAAAA==&#10;"/>
                        <v:shape id="Picture 496" o:spid="_x0000_s1230" type="#_x0000_t75" style="position:absolute;left:8773;top:4356;width:708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MoNPEAAAA3AAAAA8AAABkcnMvZG93bnJldi54bWxEj91qwkAUhO8LvsNyBG+Kbmwb0egqNlDo&#10;Zas+wCF7TKLZsyG7+TFP3y0UejnMzDfM7jCYSnTUuNKyguUiAkGcWV1yruBy/pivQTiPrLGyTAoe&#10;5OCwnzztMNG252/qTj4XAcIuQQWF93UipcsKMugWtiYO3tU2Bn2QTS51g32Am0q+RNFKGiw5LBRY&#10;U1pQdj+1RsHz+yot2w3auOvwGGe38S3+GpWaTYfjFoSnwf+H/9qfWkEcvcLvmXA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MoNPEAAAA3AAAAA8AAAAAAAAAAAAAAAAA&#10;nwIAAGRycy9kb3ducmV2LnhtbFBLBQYAAAAABAAEAPcAAACQAwAAAAA=&#10;">
                          <v:imagedata r:id="rId54" o:title=""/>
                        </v:shape>
                        <v:shape id="AutoShape 497" o:spid="_x0000_s1231" type="#_x0000_t5" style="position:absolute;left:8402;top:4225;width:115;height:4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52sQA&#10;AADcAAAADwAAAGRycy9kb3ducmV2LnhtbESPQYvCMBSE7wv+h/CEva2psitajaKiVPFkVfD4aJ5t&#10;sXkpTdTuvzfCwh6HmfmGmc5bU4kHNa60rKDfi0AQZ1aXnCs4HTdfIxDOI2usLJOCX3Iwn3U+phhr&#10;++QDPVKfiwBhF6OCwvs6ltJlBRl0PVsTB+9qG4M+yCaXusFngJtKDqJoKA2WHBYKrGlVUHZL70bB&#10;cpecE3Mpt/3VcZ1U673P2nSs1Ge3XUxAeGr9f/ivvdUKfqJv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udrEAAAA3AAAAA8AAAAAAAAAAAAAAAAAmAIAAGRycy9k&#10;b3ducmV2LnhtbFBLBQYAAAAABAAEAPUAAACJAwAAAAA=&#10;" adj="21600"/>
                      </v:group>
                      <v:rect id="Rectangle 498" o:spid="_x0000_s1232" style="position:absolute;left:6959;top:3668;width:4288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THsMA&#10;AADcAAAADwAAAGRycy9kb3ducmV2LnhtbESPQWsCMRSE7wX/Q3iCt5q1sKWsRlmlgiehVlBvj80z&#10;Wdy8LJvorv++KRR6HGbmG2axGlwjHtSF2rOC2TQDQVx5XbNRcPzevn6ACBFZY+OZFDwpwGo5ellg&#10;oX3PX/Q4RCMShEOBCmyMbSFlqCw5DFPfEifv6juHMcnOSN1hn+CukW9Z9i4d1pwWLLa0sVTdDnen&#10;4LO97MvcBFmeoj3f/Lrf2r1RajIeyjmISEP8D/+1d1pBnuX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nTHsMAAADcAAAADwAAAAAAAAAAAAAAAACYAgAAZHJzL2Rv&#10;d25yZXYueG1sUEsFBgAAAAAEAAQA9QAAAIgDAAAAAA==&#10;" filled="f"/>
                      <v:group id="Group 499" o:spid="_x0000_s1233" style="position:absolute;left:6966;top:2171;width:4284;height:908" coordorigin="6966,2330" coordsize="4284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<v:shape id="Picture 500" o:spid="_x0000_s1234" type="#_x0000_t75" style="position:absolute;left:6966;top:2330;width:2865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9UQLEAAAA3AAAAA8AAABkcnMvZG93bnJldi54bWxEj81qwzAQhO+FvIPYQm+17ELa4EYJdUog&#10;4Evq5AEWa/1DrZVjyT99+6hQ6HGYmW+Y7X4xnZhocK1lBUkUgyAurW65VnC9HJ83IJxH1thZJgU/&#10;5GC/Wz1sMdV25i+aCl+LAGGXooLG+z6V0pUNGXSR7YmDV9nBoA9yqKUecA5w08mXOH6VBlsOCw32&#10;dGio/C5Go2C8nZPCVF3usvOUJbdxps+8Vurpcfl4B+Fp8f/hv/ZJK1jHb/B7JhwBu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9UQLEAAAA3AAAAA8AAAAAAAAAAAAAAAAA&#10;nwIAAGRycy9kb3ducmV2LnhtbFBLBQYAAAAABAAEAPcAAACQAwAAAAA=&#10;">
                          <v:imagedata r:id="rId55" o:title=""/>
                        </v:shape>
                        <v:shape id="Picture 501" o:spid="_x0000_s1235" type="#_x0000_t75" style="position:absolute;left:10158;top:2545;width:1092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zCn7BAAAA3AAAAA8AAABkcnMvZG93bnJldi54bWxET02LwjAQvS/4H8II3tZERV2rUURYED2p&#10;C8vehmZsq82k20St/npzEDw+3vds0dhSXKn2hWMNva4CQZw6U3Cm4efw/fkFwgdkg6Vj0nAnD4t5&#10;62OGiXE33tF1HzIRQ9gnqCEPoUqk9GlOFn3XVcSRO7raYoiwzqSp8RbDbSn7So2kxYJjQ44VrXJK&#10;z/uL1dD/225O24H6XY2Rxg9+/E/OYaN1p90spyACNeEtfrnXRsNQxbXxTDwC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zCn7BAAAA3AAAAA8AAAAAAAAAAAAAAAAAnwIA&#10;AGRycy9kb3ducmV2LnhtbFBLBQYAAAAABAAEAPcAAACNAwAAAAA=&#10;">
                          <v:imagedata r:id="rId56" o:title=""/>
                        </v:shape>
                        <v:shape id="AutoShape 502" o:spid="_x0000_s1236" style="position:absolute;left:9342;top:2524;width:839;height:590;rotation:6623951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eAsUA&#10;AADcAAAADwAAAGRycy9kb3ducmV2LnhtbESPQWvCQBSE70L/w/IK3nRjwbamrmIrSqAnjQePj+wz&#10;G5J9G7KrRn99VxB6HGbmG2a+7G0jLtT5yrGCyTgBQVw4XXGp4JBvRp8gfEDW2DgmBTfysFy8DOaY&#10;anflHV32oRQRwj5FBSaENpXSF4Ys+rFriaN3cp3FEGVXSt3hNcJtI9+S5F1arDguGGzpx1BR789W&#10;we/Hd32cHLNtsV7V2cnk93y7uys1fO1XXyAC9eE//GxnWsE0mcHj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B4CxQAAANwAAAAPAAAAAAAAAAAAAAAAAJgCAABkcnMv&#10;ZG93bnJldi54bWxQSwUGAAAAAAQABAD1AAAAigMAAAAA&#10;" path="m14061,5823v-969,-635,-2103,-973,-3261,-973c8126,4849,5780,6633,5066,9210l392,7914c1689,3237,5946,-1,10800,v2103,,4161,614,5920,1767l18200,-491r1476,7095l12581,8081,14061,5823xe">
                          <v:stroke joinstyle="miter"/>
                          <v:path o:connecttype="custom" o:connectlocs="272,19;106,234;338,143;707,-13;764,180;489,221" o:connectangles="0,0,0,0,0,0" textboxrect="3167,3148,18433,18452"/>
                        </v:shape>
                      </v:group>
                      <v:shape id="AutoShape 503" o:spid="_x0000_s1237" type="#_x0000_t67" style="position:absolute;left:9710;top:4617;width:372;height:72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GQ8IA&#10;AADcAAAADwAAAGRycy9kb3ducmV2LnhtbERPy2oCMRTdF/oP4QruamYK1jI1ihUKBRfFB9LlZXKd&#10;DJ3cxCSdmf59sxBcHs57uR5tJ3oKsXWsoJwVIIhrp1tuFJyOH0+vIGJC1tg5JgV/FGG9enxYYqXd&#10;wHvqD6kROYRjhQpMSr6SMtaGLMaZ88SZu7hgMWUYGqkDDjncdvK5KF6kxZZzg0FPW0P1z+HXKlgM&#10;5W43nM/h+91fexpP5uK/jFLTybh5A5FoTHfxzf2pFczLPD+fy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8ZDwgAAANwAAAAPAAAAAAAAAAAAAAAAAJgCAABkcnMvZG93&#10;bnJldi54bWxQSwUGAAAAAAQABAD1AAAAhwMAAAAA&#10;" fillcolor="black">
                        <v:textbox style="layout-flow:vertical-ideographic"/>
                      </v:shape>
                      <v:shape id="AutoShape 504" o:spid="_x0000_s1238" type="#_x0000_t67" style="position:absolute;left:8922;top:3001;width:38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geMUA&#10;AADcAAAADwAAAGRycy9kb3ducmV2LnhtbESPQWvCQBSE74L/YXmCN92koC2pq4hgG+ypiYceH9nX&#10;Tdrs25DdJvHfu4VCj8PMfMPsDpNtxUC9bxwrSNcJCOLK6YaNgmt5Xj2B8AFZY+uYFNzIw2E/n+0w&#10;027kdxqKYESEsM9QQR1Cl0npq5os+rXriKP36XqLIcreSN3jGOG2lQ9JspUWG44LNXZ0qqn6Ln6s&#10;gvLtg0+Xl6Kz19vXY7iwafLXUanlYjo+gwg0hf/wXzvXCjZpCr9n4hG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GB4xQAAANwAAAAPAAAAAAAAAAAAAAAAAJgCAABkcnMv&#10;ZG93bnJldi54bWxQSwUGAAAAAAQABAD1AAAAigMAAAAA&#10;" fillcolor="black">
                        <v:textbox style="layout-flow:vertical-ideographic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t>U</w:t>
      </w:r>
      <w:r w:rsidRPr="002946C0">
        <w:t>s</w:t>
      </w:r>
      <w:r>
        <w:t xml:space="preserve">e a torque wrench to tighten the lug nuts in sequence 1 through 5 </w:t>
      </w:r>
      <w:r w:rsidRPr="002946C0">
        <w:t xml:space="preserve">to 103N∙m (76 ft-lbf) </w:t>
      </w:r>
      <w:r>
        <w:t>(Fig.</w:t>
      </w:r>
      <w:r w:rsidR="009F2D28">
        <w:t xml:space="preserve"> </w:t>
      </w:r>
      <w:r w:rsidR="001D44B2">
        <w:t>6</w:t>
      </w:r>
      <w:r>
        <w:t>-5).</w:t>
      </w:r>
    </w:p>
    <w:p w:rsidR="007E63C2" w:rsidRPr="00336335" w:rsidRDefault="007E63C2" w:rsidP="009B6864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945472" behindDoc="1" locked="1" layoutInCell="1" allowOverlap="1" wp14:anchorId="34568F20" wp14:editId="77BD86B4">
            <wp:simplePos x="0" y="0"/>
            <wp:positionH relativeFrom="column">
              <wp:posOffset>-144145</wp:posOffset>
            </wp:positionH>
            <wp:positionV relativeFrom="paragraph">
              <wp:posOffset>-117475</wp:posOffset>
            </wp:positionV>
            <wp:extent cx="424815" cy="372110"/>
            <wp:effectExtent l="0" t="0" r="0" b="889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Torque: </w:t>
      </w:r>
      <w:r w:rsidRPr="005B1889">
        <w:rPr>
          <w:b/>
        </w:rPr>
        <w:t>103N∙m (76 ft-lbf</w:t>
      </w:r>
      <w:r>
        <w:rPr>
          <w:b/>
        </w:rPr>
        <w:t>)</w:t>
      </w:r>
    </w:p>
    <w:p w:rsidR="007E63C2" w:rsidRDefault="007E63C2" w:rsidP="009B6864">
      <w:pPr>
        <w:pStyle w:val="ProcLevel2"/>
      </w:pPr>
      <w:r>
        <w:rPr>
          <w:noProof/>
        </w:rPr>
        <w:drawing>
          <wp:anchor distT="0" distB="0" distL="114300" distR="114300" simplePos="0" relativeHeight="251944448" behindDoc="0" locked="1" layoutInCell="1" allowOverlap="1" wp14:anchorId="3CE59D8E" wp14:editId="4FDA154B">
            <wp:simplePos x="0" y="0"/>
            <wp:positionH relativeFrom="column">
              <wp:posOffset>-27940</wp:posOffset>
            </wp:positionH>
            <wp:positionV relativeFrom="paragraph">
              <wp:posOffset>-44450</wp:posOffset>
            </wp:positionV>
            <wp:extent cx="228600" cy="234950"/>
            <wp:effectExtent l="0" t="0" r="0" b="0"/>
            <wp:wrapNone/>
            <wp:docPr id="165" name="Picture 165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Re-</w:t>
      </w:r>
      <w:r w:rsidRPr="00C146DD">
        <w:t xml:space="preserve">torque all </w:t>
      </w:r>
      <w:r>
        <w:t xml:space="preserve">of the </w:t>
      </w:r>
      <w:r w:rsidRPr="00C146DD">
        <w:t>lug</w:t>
      </w:r>
      <w:r>
        <w:t xml:space="preserve"> </w:t>
      </w:r>
      <w:r w:rsidRPr="00C146DD">
        <w:t xml:space="preserve">nuts in same </w:t>
      </w:r>
      <w:r>
        <w:t xml:space="preserve">the </w:t>
      </w:r>
      <w:r w:rsidRPr="00C146DD">
        <w:t>1-5 sequence</w:t>
      </w:r>
      <w:r>
        <w:t xml:space="preserve"> </w:t>
      </w:r>
      <w:r w:rsidRPr="00C146DD">
        <w:t>(Fig</w:t>
      </w:r>
      <w:r>
        <w:t>.</w:t>
      </w:r>
      <w:r w:rsidRPr="00C146DD">
        <w:t xml:space="preserve"> </w:t>
      </w:r>
      <w:r w:rsidR="001D44B2">
        <w:t>6</w:t>
      </w:r>
      <w:r w:rsidRPr="00C146DD">
        <w:t>-</w:t>
      </w:r>
      <w:r>
        <w:t>5).</w:t>
      </w:r>
    </w:p>
    <w:p w:rsidR="007E63C2" w:rsidRDefault="007E63C2" w:rsidP="009B6864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946496" behindDoc="1" locked="1" layoutInCell="1" allowOverlap="1" wp14:anchorId="7C6FCDBC" wp14:editId="6834B049">
            <wp:simplePos x="0" y="0"/>
            <wp:positionH relativeFrom="column">
              <wp:posOffset>-156210</wp:posOffset>
            </wp:positionH>
            <wp:positionV relativeFrom="paragraph">
              <wp:posOffset>-82550</wp:posOffset>
            </wp:positionV>
            <wp:extent cx="424815" cy="372110"/>
            <wp:effectExtent l="0" t="0" r="0" b="889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Torque: </w:t>
      </w:r>
      <w:r w:rsidRPr="005B1889">
        <w:rPr>
          <w:b/>
        </w:rPr>
        <w:t>103N∙m (76 ft-lbf</w:t>
      </w:r>
      <w:r>
        <w:rPr>
          <w:b/>
        </w:rPr>
        <w:t>)</w:t>
      </w:r>
    </w:p>
    <w:p w:rsidR="007E63C2" w:rsidRDefault="007E63C2" w:rsidP="009B6864">
      <w:pPr>
        <w:pStyle w:val="ProcLevel2"/>
        <w:numPr>
          <w:ilvl w:val="0"/>
          <w:numId w:val="0"/>
        </w:numPr>
        <w:ind w:left="360"/>
        <w:rPr>
          <w:b/>
        </w:rPr>
      </w:pPr>
      <w:r w:rsidRPr="008F0A08">
        <w:rPr>
          <w:b/>
          <w:noProof/>
        </w:rPr>
        <w:drawing>
          <wp:anchor distT="0" distB="0" distL="114300" distR="114300" simplePos="0" relativeHeight="251949568" behindDoc="0" locked="1" layoutInCell="1" allowOverlap="1" wp14:anchorId="485BDEA0" wp14:editId="07786E81">
            <wp:simplePos x="0" y="0"/>
            <wp:positionH relativeFrom="column">
              <wp:posOffset>-43180</wp:posOffset>
            </wp:positionH>
            <wp:positionV relativeFrom="paragraph">
              <wp:posOffset>251460</wp:posOffset>
            </wp:positionV>
            <wp:extent cx="228600" cy="228600"/>
            <wp:effectExtent l="0" t="0" r="0" b="0"/>
            <wp:wrapNone/>
            <wp:docPr id="1126" name="Picture 112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A08">
        <w:rPr>
          <w:b/>
          <w:noProof/>
        </w:rPr>
        <w:drawing>
          <wp:anchor distT="0" distB="0" distL="114300" distR="114300" simplePos="0" relativeHeight="251950592" behindDoc="0" locked="1" layoutInCell="1" allowOverlap="1" wp14:anchorId="3233FE31" wp14:editId="0FAB618A">
            <wp:simplePos x="0" y="0"/>
            <wp:positionH relativeFrom="column">
              <wp:posOffset>-43180</wp:posOffset>
            </wp:positionH>
            <wp:positionV relativeFrom="paragraph">
              <wp:posOffset>-37465</wp:posOffset>
            </wp:positionV>
            <wp:extent cx="228600" cy="234950"/>
            <wp:effectExtent l="0" t="0" r="0" b="0"/>
            <wp:wrapNone/>
            <wp:docPr id="1127" name="Picture 1127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top_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4D6">
        <w:rPr>
          <w:b/>
        </w:rPr>
        <w:t>CAUTION: DO NOT USE AN IMPACT WRENCH TO INSTALL OR REMOVE WHEEL LOCKS</w:t>
      </w:r>
      <w:r>
        <w:rPr>
          <w:b/>
        </w:rPr>
        <w:t>.</w:t>
      </w:r>
    </w:p>
    <w:p w:rsidR="00A15177" w:rsidRDefault="00A15177" w:rsidP="009B6864">
      <w:pPr>
        <w:spacing w:after="120" w:line="300" w:lineRule="auto"/>
      </w:pPr>
      <w:r>
        <w:br w:type="page"/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</w:pPr>
    </w:p>
    <w:p w:rsidR="00555D0B" w:rsidRDefault="00555D0B" w:rsidP="00555D0B">
      <w:pPr>
        <w:pStyle w:val="Heading5"/>
      </w:pPr>
      <w:r>
        <w:t>Tighten the Suspension Component Fasteners.</w:t>
      </w:r>
    </w:p>
    <w:p w:rsidR="00555D0B" w:rsidRDefault="00555D0B" w:rsidP="009B6864">
      <w:pPr>
        <w:pStyle w:val="ProcLevel2"/>
      </w:pPr>
      <w:r>
        <w:t>Lower the vehicle onto alignment car stands with slip plates under all four wheels.  Set the parking brake and lower the lift arms away from the vehicle.</w:t>
      </w:r>
    </w:p>
    <w:p w:rsidR="00555D0B" w:rsidRDefault="00555D0B" w:rsidP="009B6864">
      <w:pPr>
        <w:pStyle w:val="ProcLevel2"/>
      </w:pPr>
      <w:r>
        <w:t>Jounce the vehicle front and rear to settle the suspension.</w:t>
      </w:r>
    </w:p>
    <w:p w:rsidR="00555D0B" w:rsidRDefault="00555D0B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8112" behindDoc="0" locked="1" layoutInCell="1" allowOverlap="1" wp14:anchorId="55B7DC01" wp14:editId="097FFECA">
                <wp:simplePos x="0" y="0"/>
                <wp:positionH relativeFrom="column">
                  <wp:posOffset>-3248025</wp:posOffset>
                </wp:positionH>
                <wp:positionV relativeFrom="paragraph">
                  <wp:posOffset>-1270</wp:posOffset>
                </wp:positionV>
                <wp:extent cx="2971800" cy="2103120"/>
                <wp:effectExtent l="19050" t="19050" r="19050" b="11430"/>
                <wp:wrapNone/>
                <wp:docPr id="489" name="Grou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03120"/>
                          <a:chOff x="10837" y="141408"/>
                          <a:chExt cx="2971421" cy="2114263"/>
                        </a:xfrm>
                      </wpg:grpSpPr>
                      <pic:pic xmlns:pic="http://schemas.openxmlformats.org/drawingml/2006/picture">
                        <pic:nvPicPr>
                          <pic:cNvPr id="490" name="Picture 490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37" y="141408"/>
                            <a:ext cx="2971421" cy="21142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088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61729"/>
                            <a:ext cx="2290445" cy="247650"/>
                            <a:chOff x="3225" y="-1159"/>
                            <a:chExt cx="3607" cy="390"/>
                          </a:xfrm>
                        </wpg:grpSpPr>
                        <wps:wsp>
                          <wps:cNvPr id="108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34"/>
                              <a:ext cx="3185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555D0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wrench and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90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159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09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555" y="206703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555D0B">
                              <w:pPr>
                                <w:pStyle w:val="Fig"/>
                                <w:jc w:val="center"/>
                              </w:pPr>
                              <w:r>
                                <w:t>Fig. 7-1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7DC01" id="Group 489" o:spid="_x0000_s1239" style="position:absolute;left:0;text-align:left;margin-left:-255.75pt;margin-top:-.1pt;width:234pt;height:165.6pt;z-index:252058112;mso-width-relative:margin;mso-height-relative:margin" coordorigin="108,1414" coordsize="29714,2114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">
                <v:shape id="Picture 490" o:spid="_x0000_s1240" type="#_x0000_t75" style="position:absolute;left:108;top:1414;width:29714;height:2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CT7DAAAA3AAAAA8AAABkcnMvZG93bnJldi54bWxET8luwjAQvSPxD9YgcQOHgloaMKgCoZb2&#10;xKJyHeIhCdjjKDYQ+vX1oVKPT2+fzhtrxI1qXzpWMOgnIIgzp0vOFex3q94YhA/IGo1jUvAgD/NZ&#10;uzXFVLs7b+i2DbmIIexTVFCEUKVS+qwgi77vKuLInVxtMURY51LXeI/h1sinJHmWFkuODQVWtCgo&#10;u2yvVoH5Xh6Gq+HI/GTvx09en1/cwH8p1e00bxMQgZrwL/5zf2gFo9c4P56JR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0JPsMAAADcAAAADwAAAAAAAAAAAAAAAACf&#10;AgAAZHJzL2Rvd25yZXYueG1sUEsFBgAAAAAEAAQA9wAAAI8DAAAAAA==&#10;" stroked="t" strokecolor="black [3213]">
                  <v:imagedata r:id="rId60" o:title=""/>
                  <v:path arrowok="t"/>
                </v:shape>
                <v:group id="Group 109" o:spid="_x0000_s1241" style="position:absolute;left:395;top:1617;width:22905;height:2476" coordorigin="3225,-1159" coordsize="3607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rect id="Rectangle 110" o:spid="_x0000_s1242" style="position:absolute;left:3647;top:-1134;width:318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5ScMA&#10;AADdAAAADwAAAGRycy9kb3ducmV2LnhtbERPTWvCQBC9F/oflil4q7sVbG3qKiVQEClUje15yE6T&#10;tNnZkB01/nu3UPA2j/c58+XgW3WkPjaBLTyMDSjiMriGKwv74u1+BioKssM2MFk4U4Tl4vZmjpkL&#10;J97ScSeVSiEcM7RQi3SZ1rGsyWMch444cd+h9ygJ9pV2PZ5SuG/1xJhH7bHh1FBjR3lN5e/u4C18&#10;fG2K9eYpX4uZlJJ/8g9N3wtrR3fD6wsooUGu4n/3yqX5ZvYMf9+kE/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B5ScMAAADd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574221" w:rsidRDefault="00574221" w:rsidP="00555D0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wrench and torque wrench</w:t>
                          </w:r>
                        </w:p>
                      </w:txbxContent>
                    </v:textbox>
                  </v:rect>
                  <v:shape id="Picture 111" o:spid="_x0000_s1243" type="#_x0000_t75" alt="tool" style="position:absolute;left:3225;top:-115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B9+vGAAAA3QAAAA8AAABkcnMvZG93bnJldi54bWxEj09Lw0AQxe+C32EZwZvdVI20sdsiQkCE&#10;IvbPfZodk9jsbNhd0/Tbdw4FbzO8N+/9ZrEaXacGCrH1bGA6yUARV962XBvYbcuHGaiYkC12nsnA&#10;mSKslrc3CyysP/E3DZtUKwnhWKCBJqW+0DpWDTmME98Ti/bjg8Mka6i1DXiScNfpxyx70Q5bloYG&#10;e3pvqDpu/pyB4Xigp69pnofy8/m3yvV+nag05v5ufHsFlWhM/+br9YcV/Gwu/PKNj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MH368YAAADdAAAADwAAAAAAAAAAAAAA&#10;AACfAgAAZHJzL2Rvd25yZXYueG1sUEsFBgAAAAAEAAQA9wAAAJIDAAAAAA==&#10;">
                    <v:imagedata r:id="rId27" o:title="tool"/>
                  </v:shape>
                </v:group>
                <v:shape id="Text Box 99" o:spid="_x0000_s1244" type="#_x0000_t202" style="position:absolute;left:155;top:20670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CucMA&#10;AADdAAAADwAAAGRycy9kb3ducmV2LnhtbERPS2sCMRC+F/ofwhS8lJp1D6Jbo1it0EM9aMXzsJnu&#10;Lm4mS5J9/fumIHibj+85q81gatGR85VlBbNpAoI4t7riQsHl5/C2AOEDssbaMikYycNm/fy0wkzb&#10;nk/UnUMhYgj7DBWUITSZlD4vyaCf2oY4cr/WGQwRukJqh30MN7VMk2QuDVYcG0psaFdSfju3RsF8&#10;79r+xLvX/eXzG49NkV4/xqtSk5dh+w4i0BAe4rv7S8f5yXIG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kCucMAAADdAAAADwAAAAAAAAAAAAAAAACYAgAAZHJzL2Rv&#10;d25yZXYueG1sUEsFBgAAAAAEAAQA9QAAAIgDAAAAAA==&#10;" stroked="f">
                  <v:textbox inset="0,0,0,0">
                    <w:txbxContent>
                      <w:p w:rsidR="00574221" w:rsidRDefault="00574221" w:rsidP="00555D0B">
                        <w:pPr>
                          <w:pStyle w:val="Fig"/>
                          <w:jc w:val="center"/>
                        </w:pPr>
                        <w:r>
                          <w:t>Fig. 7-1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Torque the front l</w:t>
      </w:r>
      <w:r w:rsidR="001D44B2">
        <w:t>ower shock absorber bolt (Fig. 7</w:t>
      </w:r>
      <w:r>
        <w:t>-</w:t>
      </w:r>
      <w:r w:rsidR="00605775">
        <w:t>1</w:t>
      </w:r>
      <w:r>
        <w:t>).</w:t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2057088" behindDoc="1" locked="1" layoutInCell="1" allowOverlap="1" wp14:anchorId="0E5E387E" wp14:editId="4FA9FA96">
            <wp:simplePos x="0" y="0"/>
            <wp:positionH relativeFrom="column">
              <wp:posOffset>-182880</wp:posOffset>
            </wp:positionH>
            <wp:positionV relativeFrom="paragraph">
              <wp:posOffset>-54610</wp:posOffset>
            </wp:positionV>
            <wp:extent cx="429768" cy="374904"/>
            <wp:effectExtent l="0" t="0" r="8890" b="635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Torque: </w:t>
      </w:r>
      <w:r w:rsidRPr="00E84ABE">
        <w:rPr>
          <w:b/>
        </w:rPr>
        <w:t>157 N·m (1,600 kgf·cm, 116 ft·lbf</w:t>
      </w:r>
      <w:r>
        <w:rPr>
          <w:b/>
        </w:rPr>
        <w:t>)</w:t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555D0B" w:rsidRDefault="00555D0B" w:rsidP="009B6864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555D0B" w:rsidRDefault="00555D0B" w:rsidP="009B6864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555D0B" w:rsidRDefault="00555D0B" w:rsidP="009B6864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555D0B" w:rsidRPr="00336335" w:rsidRDefault="00555D0B" w:rsidP="009B6864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555D0B" w:rsidRDefault="00555D0B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9136" behindDoc="0" locked="1" layoutInCell="1" allowOverlap="1" wp14:anchorId="46FF2AE7" wp14:editId="461DB4A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01952"/>
                <wp:effectExtent l="19050" t="19050" r="19050" b="22225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01952"/>
                          <a:chOff x="14849" y="99658"/>
                          <a:chExt cx="2971421" cy="1912904"/>
                        </a:xfrm>
                      </wpg:grpSpPr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99658"/>
                            <a:ext cx="2971421" cy="19129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79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25534"/>
                            <a:ext cx="1716405" cy="247650"/>
                            <a:chOff x="3225" y="-1216"/>
                            <a:chExt cx="2703" cy="390"/>
                          </a:xfrm>
                        </wpg:grpSpPr>
                        <wps:wsp>
                          <wps:cNvPr id="180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91"/>
                              <a:ext cx="228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555D0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8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1719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555D0B">
                              <w:pPr>
                                <w:pStyle w:val="Fig"/>
                                <w:jc w:val="center"/>
                              </w:pPr>
                              <w:r>
                                <w:t>Fig. 7-2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F2AE7" id="Group 177" o:spid="_x0000_s1245" style="position:absolute;left:0;text-align:left;margin-left:-255.6pt;margin-top:0;width:234pt;height:149.75pt;z-index:252059136;mso-width-relative:margin;mso-height-relative:margin" coordorigin="148,996" coordsize="29714,1912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">
                <v:shape id="Picture 178" o:spid="_x0000_s1246" type="#_x0000_t75" style="position:absolute;left:148;top:996;width:29714;height:19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QuYPDAAAA3AAAAA8AAABkcnMvZG93bnJldi54bWxEj0FvwjAMhe+T+A+RkbiNFA5sKgSEEEyw&#10;0+j2A6zGtBWJUzVZW/49PkzazdZ7fu/zZjd6p3rqYhPYwGKegSIug224MvDzfXp9BxUTskUXmAw8&#10;KMJuO3nZYG7DwFfqi1QpCeGYo4E6pTbXOpY1eYzz0BKLdgudxyRrV2nb4SDh3ulllq20x4alocaW&#10;DjWV9+LXG/Cu1xkP+8fxo/g6X66fJ41HZ8xsOu7XoBKN6d/8d322gv8mtPKMTK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C5g8MAAADcAAAADwAAAAAAAAAAAAAAAACf&#10;AgAAZHJzL2Rvd25yZXYueG1sUEsFBgAAAAAEAAQA9wAAAI8DAAAAAA==&#10;" stroked="t" strokecolor="black [3213]">
                  <v:imagedata r:id="rId62" o:title=""/>
                  <v:path arrowok="t"/>
                </v:shape>
                <v:group id="Group 109" o:spid="_x0000_s1247" style="position:absolute;left:395;top:1255;width:17164;height:2476" coordorigin="3225,-1216" coordsize="270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rect id="Rectangle 110" o:spid="_x0000_s1248" style="position:absolute;left:3647;top:-1191;width:228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pBMUA&#10;AADcAAAADwAAAGRycy9kb3ducmV2LnhtbESPQUvDQBCF70L/wzIFb3ZjQS1pt0UCghTB2rQ9D9lp&#10;Es3OhuzYxn/vHARvM7w3732z2oyhMxcaUhvZwf0sA0NcRd9y7eBQvtwtwCRB9thFJgc/lGCzntys&#10;MPfxyh902UttNIRTjg4akT63NlUNBUyz2BOrdo5DQNF1qK0f8KrhobPzLHu0AVvWhgZ7Khqqvvbf&#10;wcH7aVdud0/FVrJ5JcWRP+nhrXTudjo+L8EIjfJv/rt+9Yq/UHx9Ri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ukExQAAANwAAAAPAAAAAAAAAAAAAAAAAJgCAABkcnMv&#10;ZG93bnJldi54bWxQSwUGAAAAAAQABAD1AAAAigMAAAAA&#10;" stroked="f" strokeweight=".25pt">
                    <v:textbox style="mso-fit-shape-to-text:t" inset="0,0,0,0">
                      <w:txbxContent>
                        <w:p w:rsidR="00574221" w:rsidRDefault="00574221" w:rsidP="00555D0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torque wrench</w:t>
                          </w:r>
                        </w:p>
                      </w:txbxContent>
                    </v:textbox>
                  </v:rect>
                  <v:shape id="Picture 111" o:spid="_x0000_s1249" type="#_x0000_t75" alt="tool" style="position:absolute;left:3225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JbCAAAA3AAAAA8AAABkcnMvZG93bnJldi54bWxET9tqwkAQfS/4D8sIfaub1EYkuooIASmU&#10;Ui/vY3ZMotnZsLuN6d93CwXf5nCus1wPphU9Od9YVpBOEhDEpdUNVwqOh+JlDsIHZI2tZVLwQx7W&#10;q9HTEnNt7/xF/T5UIoawz1FBHUKXS+nLmgz6ie2II3exzmCI0FVSO7zHcNPK1ySZSYMNx4YaO9rW&#10;VN7230ZBfzvT9DPNMle8v13LTJ4+AhVKPY+HzQJEoCE8xP/unY7z5yn8PRMv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iJSWwgAAANwAAAAPAAAAAAAAAAAAAAAAAJ8C&#10;AABkcnMvZG93bnJldi54bWxQSwUGAAAAAAQABAD3AAAAjgMAAAAA&#10;">
                    <v:imagedata r:id="rId27" o:title="tool"/>
                  </v:shape>
                </v:group>
                <v:shape id="Text Box 99" o:spid="_x0000_s1250" type="#_x0000_t202" style="position:absolute;left:234;top:1817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OvcIA&#10;AADcAAAADwAAAGRycy9kb3ducmV2LnhtbERPS4vCMBC+C/sfwizsRdZ0exCpRnF9wB70YBXPQzPb&#10;FptJSaKt/94Igrf5+J4zW/SmETdyvras4GeUgCAurK65VHA6br8nIHxA1thYJgV38rCYfwxmmGnb&#10;8YFueShFDGGfoYIqhDaT0hcVGfQj2xJH7t86gyFCV0rtsIvhppFpkoylwZpjQ4UtrSoqLvnVKBiv&#10;3bU78Gq4Pm12uG/L9Px7Pyv19dkvpyAC9eEtfrn/dJw/Se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o69wgAAANwAAAAPAAAAAAAAAAAAAAAAAJgCAABkcnMvZG93&#10;bnJldi54bWxQSwUGAAAAAAQABAD1AAAAhwMAAAAA&#10;" stroked="f">
                  <v:textbox inset="0,0,0,0">
                    <w:txbxContent>
                      <w:p w:rsidR="00574221" w:rsidRDefault="00574221" w:rsidP="00555D0B">
                        <w:pPr>
                          <w:pStyle w:val="Fig"/>
                          <w:jc w:val="center"/>
                        </w:pPr>
                        <w:r>
                          <w:t>Fig. 7-2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Torque the new front shock absorber assembly lock nut (Fig. </w:t>
      </w:r>
      <w:r w:rsidR="001D44B2">
        <w:t>7</w:t>
      </w:r>
      <w:r>
        <w:t>-</w:t>
      </w:r>
      <w:r w:rsidR="00605775">
        <w:t>2</w:t>
      </w:r>
      <w:r>
        <w:t>).</w:t>
      </w:r>
    </w:p>
    <w:p w:rsidR="00555D0B" w:rsidRDefault="00555D0B" w:rsidP="009B6864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2056064" behindDoc="1" locked="1" layoutInCell="1" allowOverlap="1" wp14:anchorId="7CA8A1F0" wp14:editId="6C597FA0">
            <wp:simplePos x="0" y="0"/>
            <wp:positionH relativeFrom="column">
              <wp:posOffset>-182880</wp:posOffset>
            </wp:positionH>
            <wp:positionV relativeFrom="paragraph">
              <wp:posOffset>-54610</wp:posOffset>
            </wp:positionV>
            <wp:extent cx="429768" cy="374904"/>
            <wp:effectExtent l="0" t="0" r="8890" b="635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Torque: </w:t>
      </w:r>
      <w:r w:rsidRPr="00A30DA5">
        <w:rPr>
          <w:b/>
        </w:rPr>
        <w:t>28 N·m (286 kgf·cm, 21 ft·lbf</w:t>
      </w:r>
      <w:r>
        <w:rPr>
          <w:b/>
        </w:rPr>
        <w:t>)</w:t>
      </w:r>
    </w:p>
    <w:p w:rsidR="00555D0B" w:rsidRDefault="00555D0B" w:rsidP="009B6864">
      <w:pPr>
        <w:pStyle w:val="ProcLevel2"/>
      </w:pPr>
      <w:r>
        <w:t>Install the engine room side covers.</w:t>
      </w:r>
    </w:p>
    <w:p w:rsidR="00A15177" w:rsidRDefault="00A15177" w:rsidP="009B6864">
      <w:pPr>
        <w:spacing w:after="120" w:line="300" w:lineRule="auto"/>
      </w:pPr>
      <w:r>
        <w:br w:type="page"/>
      </w:r>
    </w:p>
    <w:p w:rsidR="00605775" w:rsidRDefault="00605775" w:rsidP="009B6864">
      <w:pPr>
        <w:pStyle w:val="ProcLevel2"/>
        <w:numPr>
          <w:ilvl w:val="0"/>
          <w:numId w:val="0"/>
        </w:numPr>
        <w:ind w:left="360"/>
      </w:pPr>
    </w:p>
    <w:p w:rsidR="00555D0B" w:rsidRDefault="00605775" w:rsidP="009B686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3472" behindDoc="0" locked="1" layoutInCell="1" allowOverlap="1" wp14:anchorId="0FC703D7" wp14:editId="60EB1430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83410"/>
                <wp:effectExtent l="19050" t="19050" r="19050" b="21590"/>
                <wp:wrapNone/>
                <wp:docPr id="1243" name="Group 1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83410"/>
                          <a:chOff x="14849" y="111063"/>
                          <a:chExt cx="2971420" cy="1890089"/>
                        </a:xfrm>
                      </wpg:grpSpPr>
                      <pic:pic xmlns:pic="http://schemas.openxmlformats.org/drawingml/2006/picture">
                        <pic:nvPicPr>
                          <pic:cNvPr id="1244" name="Picture 124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11063"/>
                            <a:ext cx="2971420" cy="18900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245" name="Group 109"/>
                        <wpg:cNvGrpSpPr>
                          <a:grpSpLocks/>
                        </wpg:cNvGrpSpPr>
                        <wpg:grpSpPr bwMode="auto">
                          <a:xfrm>
                            <a:off x="39566" y="125534"/>
                            <a:ext cx="2294255" cy="247650"/>
                            <a:chOff x="3225" y="-1216"/>
                            <a:chExt cx="3613" cy="390"/>
                          </a:xfrm>
                        </wpg:grpSpPr>
                        <wps:wsp>
                          <wps:cNvPr id="124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7" y="-1191"/>
                              <a:ext cx="3191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60577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</w:t>
                                </w:r>
                                <w:r w:rsidRPr="00134A13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wrench and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7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-121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4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805429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4221" w:rsidRDefault="00574221" w:rsidP="00605775">
                              <w:pPr>
                                <w:pStyle w:val="Fig"/>
                                <w:jc w:val="center"/>
                              </w:pPr>
                              <w:r>
                                <w:t>Fig. 7-3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703D7" id="Group 1243" o:spid="_x0000_s1251" style="position:absolute;left:0;text-align:left;margin-left:-255.75pt;margin-top:.05pt;width:234pt;height:148.3pt;z-index:252073472;mso-width-relative:margin;mso-height-relative:margin" coordorigin="148,1110" coordsize="29714,189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">
                <v:shape id="Picture 1244" o:spid="_x0000_s1252" type="#_x0000_t75" style="position:absolute;left:148;top:1110;width:29714;height:18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62HDAAAA3QAAAA8AAABkcnMvZG93bnJldi54bWxET0trAjEQvhf6H8II3mrWZSm6GqWUCl5s&#10;UUu9TjezD9xMtknU9d83guBtPr7nzJe9acWZnG8sKxiPEhDEhdUNVwq+96uXCQgfkDW2lknBlTws&#10;F89Pc8y1vfCWzrtQiRjCPkcFdQhdLqUvajLoR7YjjlxpncEQoaukdniJ4aaVaZK8SoMNx4YaO3qv&#10;qTjuTkZBmpmf3+lHe1iVV5O641/5qTdfSg0H/dsMRKA+PMR391rH+WmWwe2beIJ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3rYcMAAADdAAAADwAAAAAAAAAAAAAAAACf&#10;AgAAZHJzL2Rvd25yZXYueG1sUEsFBgAAAAAEAAQA9wAAAI8DAAAAAA==&#10;" stroked="t" strokecolor="black [3213]">
                  <v:imagedata r:id="rId32" o:title=""/>
                  <v:path arrowok="t"/>
                </v:shape>
                <v:group id="Group 109" o:spid="_x0000_s1253" style="position:absolute;left:395;top:1255;width:22943;height:2476" coordorigin="3225,-1216" coordsize="36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rect id="Rectangle 110" o:spid="_x0000_s1254" style="position:absolute;left:3647;top:-1191;width:319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m/cIA&#10;AADdAAAADwAAAGRycy9kb3ducmV2LnhtbERPTWvCQBC9C/0PyxR6002DaEldRSoBr4kePE6z0yRm&#10;dzZkV5P++25B8DaP9zmb3WSNuNPgW8cK3hcJCOLK6ZZrBedTPv8A4QOyRuOYFPySh932ZbbBTLuR&#10;C7qXoRYxhH2GCpoQ+kxKXzVk0S9cTxy5HzdYDBEOtdQDjjHcGpkmyUpabDk2NNjTV0NVV96sgtP3&#10;ujOyNGnB18Nt2eXFJR8npd5ep/0niEBTeIof7qOO89PlCv6/i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eb9wgAAAN0AAAAPAAAAAAAAAAAAAAAAAJgCAABkcnMvZG93&#10;bnJldi54bWxQSwUGAAAAAAQABAD1AAAAhwMAAAAA&#10;" stroked="f" strokeweight=".25pt">
                    <v:textbox inset="0,0,0,0">
                      <w:txbxContent>
                        <w:p w:rsidR="00574221" w:rsidRDefault="00574221" w:rsidP="0060577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</w:t>
                          </w:r>
                          <w:r w:rsidRPr="00134A13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wrench and torque wrench</w:t>
                          </w:r>
                        </w:p>
                      </w:txbxContent>
                    </v:textbox>
                  </v:rect>
                  <v:shape id="Picture 111" o:spid="_x0000_s1255" type="#_x0000_t75" alt="tool" style="position:absolute;left:3225;top:-121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LTnDAAAA3QAAAA8AAABkcnMvZG93bnJldi54bWxET9tqwkAQfRf8h2UE33TjJa2krlIKgSKU&#10;oq3v0+yYRLOzYXcb4993C4JvczjXWW9704iOnK8tK5hNExDEhdU1lwq+v/LJCoQPyBoby6TgRh62&#10;m+FgjZm2V95TdwiliCHsM1RQhdBmUvqiIoN+alviyJ2sMxgidKXUDq8x3DRyniRP0mDNsaHClt4q&#10;Ki6HX6Ogu/zQ4nOWpi7fLc9FKo8fgXKlxqP+9QVEoD48xHf3u47z58tn+P8mni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wtOcMAAADdAAAADwAAAAAAAAAAAAAAAACf&#10;AgAAZHJzL2Rvd25yZXYueG1sUEsFBgAAAAAEAAQA9wAAAI8DAAAAAA==&#10;">
                    <v:imagedata r:id="rId27" o:title="tool"/>
                  </v:shape>
                </v:group>
                <v:shape id="Text Box 99" o:spid="_x0000_s1256" type="#_x0000_t202" style="position:absolute;left:234;top:1805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fpgsYA&#10;AADdAAAADwAAAGRycy9kb3ducmV2LnhtbESPQWvCQBCF74X+h2UKvZS6aRCR6CpWW/DQHmLF85Ad&#10;k2B2NuyuJv77zqHQ2wzvzXvfLNej69SNQmw9G3ibZKCIK29brg0cfz5f56BiQrbYeSYDd4qwXj0+&#10;LLGwfuCSbodUKwnhWKCBJqW+0DpWDTmME98Ti3b2wWGSNdTaBhwk3HU6z7KZdtiyNDTY07ah6nK4&#10;OgOzXbgOJW9fdsePL/zu6/z0fj8Z8/w0bhagEo3p3/x3vbeCn08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fpgsYAAADdAAAADwAAAAAAAAAAAAAAAACYAgAAZHJz&#10;L2Rvd25yZXYueG1sUEsFBgAAAAAEAAQA9QAAAIsDAAAAAA==&#10;" stroked="f">
                  <v:textbox inset="0,0,0,0">
                    <w:txbxContent>
                      <w:p w:rsidR="00574221" w:rsidRDefault="00574221" w:rsidP="00605775">
                        <w:pPr>
                          <w:pStyle w:val="Fig"/>
                          <w:jc w:val="center"/>
                        </w:pPr>
                        <w:r>
                          <w:t>Fig. 7-3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55D0B">
        <w:t xml:space="preserve">Torque the nuts and bolts on the rear No. 2 suspension arm assembly (Fig. </w:t>
      </w:r>
      <w:r w:rsidR="001D44B2">
        <w:t>7</w:t>
      </w:r>
      <w:r>
        <w:t>-3</w:t>
      </w:r>
      <w:r w:rsidR="00555D0B">
        <w:t>).</w:t>
      </w:r>
    </w:p>
    <w:p w:rsidR="00A15177" w:rsidRDefault="00A15177" w:rsidP="009B6864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2104192" behindDoc="1" locked="1" layoutInCell="1" allowOverlap="1" wp14:anchorId="739E8CC5" wp14:editId="248B6645">
            <wp:simplePos x="0" y="0"/>
            <wp:positionH relativeFrom="column">
              <wp:posOffset>-180340</wp:posOffset>
            </wp:positionH>
            <wp:positionV relativeFrom="paragraph">
              <wp:posOffset>-71755</wp:posOffset>
            </wp:positionV>
            <wp:extent cx="424815" cy="372110"/>
            <wp:effectExtent l="0" t="0" r="0" b="889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Torque(A): </w:t>
      </w:r>
      <w:r w:rsidRPr="007679EA">
        <w:rPr>
          <w:szCs w:val="24"/>
        </w:rPr>
        <w:t>1</w:t>
      </w:r>
      <w:r>
        <w:rPr>
          <w:szCs w:val="24"/>
        </w:rPr>
        <w:t>4</w:t>
      </w:r>
      <w:r w:rsidRPr="007679EA">
        <w:rPr>
          <w:szCs w:val="24"/>
        </w:rPr>
        <w:t>0 N·m (1,</w:t>
      </w:r>
      <w:r>
        <w:rPr>
          <w:szCs w:val="24"/>
        </w:rPr>
        <w:t>426</w:t>
      </w:r>
      <w:r w:rsidRPr="007679EA">
        <w:rPr>
          <w:szCs w:val="24"/>
        </w:rPr>
        <w:t xml:space="preserve"> kgf·cm, 1</w:t>
      </w:r>
      <w:r>
        <w:rPr>
          <w:szCs w:val="24"/>
        </w:rPr>
        <w:t>03</w:t>
      </w:r>
      <w:r w:rsidRPr="007679EA">
        <w:rPr>
          <w:szCs w:val="24"/>
        </w:rPr>
        <w:t xml:space="preserve"> </w:t>
      </w:r>
      <w:r w:rsidRPr="00734C8C">
        <w:t>ft·lbf</w:t>
      </w:r>
      <w:r>
        <w:t>)</w:t>
      </w:r>
    </w:p>
    <w:p w:rsidR="00A15177" w:rsidRPr="007679EA" w:rsidRDefault="00A15177" w:rsidP="009B6864">
      <w:pPr>
        <w:pStyle w:val="Heading5"/>
        <w:numPr>
          <w:ilvl w:val="0"/>
          <w:numId w:val="0"/>
        </w:numPr>
        <w:spacing w:after="120" w:line="300" w:lineRule="auto"/>
        <w:ind w:left="360"/>
      </w:pPr>
      <w:r w:rsidRPr="007679EA">
        <w:rPr>
          <w:noProof/>
        </w:rPr>
        <w:drawing>
          <wp:anchor distT="0" distB="0" distL="114300" distR="114300" simplePos="0" relativeHeight="252105216" behindDoc="1" locked="1" layoutInCell="1" allowOverlap="1" wp14:anchorId="12DF237C" wp14:editId="15610B4A">
            <wp:simplePos x="0" y="0"/>
            <wp:positionH relativeFrom="column">
              <wp:posOffset>-180340</wp:posOffset>
            </wp:positionH>
            <wp:positionV relativeFrom="paragraph">
              <wp:posOffset>-71755</wp:posOffset>
            </wp:positionV>
            <wp:extent cx="424815" cy="372110"/>
            <wp:effectExtent l="0" t="0" r="0" b="8890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9EA">
        <w:t xml:space="preserve">Torque(B): </w:t>
      </w:r>
      <w:r w:rsidRPr="000D1FD7">
        <w:t xml:space="preserve">27 N•m (275 kgf•cm, 20 </w:t>
      </w:r>
      <w:r w:rsidRPr="007679EA">
        <w:t>ft·lbf)</w:t>
      </w:r>
    </w:p>
    <w:p w:rsidR="00A15177" w:rsidRPr="007679EA" w:rsidRDefault="00A15177" w:rsidP="009B6864">
      <w:pPr>
        <w:pStyle w:val="Heading5"/>
        <w:numPr>
          <w:ilvl w:val="0"/>
          <w:numId w:val="0"/>
        </w:numPr>
        <w:spacing w:after="120" w:line="300" w:lineRule="auto"/>
        <w:ind w:left="360"/>
      </w:pPr>
      <w:r w:rsidRPr="007679EA">
        <w:rPr>
          <w:noProof/>
        </w:rPr>
        <w:drawing>
          <wp:anchor distT="0" distB="0" distL="114300" distR="114300" simplePos="0" relativeHeight="252106240" behindDoc="1" locked="1" layoutInCell="1" allowOverlap="1" wp14:anchorId="46FAD50C" wp14:editId="1FCC0BEC">
            <wp:simplePos x="0" y="0"/>
            <wp:positionH relativeFrom="column">
              <wp:posOffset>-180340</wp:posOffset>
            </wp:positionH>
            <wp:positionV relativeFrom="paragraph">
              <wp:posOffset>-71755</wp:posOffset>
            </wp:positionV>
            <wp:extent cx="424815" cy="372110"/>
            <wp:effectExtent l="0" t="0" r="0" b="8890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9EA">
        <w:t>Torque(C): 110 N·m (1,120 kgf·cm, 80 ft·lbf)</w:t>
      </w:r>
    </w:p>
    <w:p w:rsidR="00A15177" w:rsidRDefault="00A15177" w:rsidP="009B6864">
      <w:pPr>
        <w:pStyle w:val="Heading5"/>
        <w:numPr>
          <w:ilvl w:val="0"/>
          <w:numId w:val="0"/>
        </w:numPr>
        <w:spacing w:after="120" w:line="300" w:lineRule="auto"/>
        <w:ind w:left="360"/>
      </w:pPr>
      <w:r w:rsidRPr="007679EA">
        <w:rPr>
          <w:noProof/>
        </w:rPr>
        <w:drawing>
          <wp:anchor distT="0" distB="0" distL="114300" distR="114300" simplePos="0" relativeHeight="252107264" behindDoc="1" locked="1" layoutInCell="1" allowOverlap="1" wp14:anchorId="71F2190D" wp14:editId="6FB7EA07">
            <wp:simplePos x="0" y="0"/>
            <wp:positionH relativeFrom="column">
              <wp:posOffset>-180340</wp:posOffset>
            </wp:positionH>
            <wp:positionV relativeFrom="paragraph">
              <wp:posOffset>-71755</wp:posOffset>
            </wp:positionV>
            <wp:extent cx="424815" cy="372110"/>
            <wp:effectExtent l="0" t="0" r="0" b="8890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9EA">
        <w:t xml:space="preserve">Torque(D): </w:t>
      </w:r>
      <w:r w:rsidRPr="000D1FD7">
        <w:rPr>
          <w:szCs w:val="24"/>
        </w:rPr>
        <w:t xml:space="preserve">161 N•m (1,640 kgf•cm, 118 </w:t>
      </w:r>
      <w:r w:rsidRPr="007679EA">
        <w:rPr>
          <w:szCs w:val="24"/>
        </w:rPr>
        <w:t>ft·lbf</w:t>
      </w:r>
      <w:r w:rsidRPr="007679EA">
        <w:t>)</w:t>
      </w:r>
    </w:p>
    <w:p w:rsidR="00A15177" w:rsidRDefault="00A15177" w:rsidP="009B6864">
      <w:pPr>
        <w:pStyle w:val="ProcLevel2"/>
        <w:numPr>
          <w:ilvl w:val="0"/>
          <w:numId w:val="0"/>
        </w:numPr>
        <w:ind w:left="360"/>
      </w:pPr>
      <w:r w:rsidRPr="008F0A08">
        <w:rPr>
          <w:b/>
          <w:noProof/>
        </w:rPr>
        <w:drawing>
          <wp:anchor distT="0" distB="0" distL="114300" distR="114300" simplePos="0" relativeHeight="252109312" behindDoc="0" locked="1" layoutInCell="1" allowOverlap="1" wp14:anchorId="7D99F45E" wp14:editId="1640B4A9">
            <wp:simplePos x="0" y="0"/>
            <wp:positionH relativeFrom="column">
              <wp:posOffset>-58420</wp:posOffset>
            </wp:positionH>
            <wp:positionV relativeFrom="paragraph">
              <wp:posOffset>-26035</wp:posOffset>
            </wp:positionV>
            <wp:extent cx="228600" cy="228600"/>
            <wp:effectExtent l="0" t="0" r="0" b="0"/>
            <wp:wrapNone/>
            <wp:docPr id="1241" name="Picture 124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8288" behindDoc="0" locked="1" layoutInCell="1" allowOverlap="1" wp14:anchorId="4B5F6A45" wp14:editId="267CBFB8">
                <wp:simplePos x="0" y="0"/>
                <wp:positionH relativeFrom="column">
                  <wp:posOffset>-3246120</wp:posOffset>
                </wp:positionH>
                <wp:positionV relativeFrom="paragraph">
                  <wp:posOffset>176530</wp:posOffset>
                </wp:positionV>
                <wp:extent cx="2971800" cy="1718945"/>
                <wp:effectExtent l="19050" t="19050" r="19050" b="14605"/>
                <wp:wrapNone/>
                <wp:docPr id="1197" name="Group 1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18945"/>
                          <a:chOff x="14849" y="192915"/>
                          <a:chExt cx="2971420" cy="1726384"/>
                        </a:xfrm>
                      </wpg:grpSpPr>
                      <pic:pic xmlns:pic="http://schemas.openxmlformats.org/drawingml/2006/picture">
                        <pic:nvPicPr>
                          <pic:cNvPr id="1198" name="Picture 1198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9" y="192915"/>
                            <a:ext cx="2971420" cy="17263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726232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177" w:rsidRDefault="00A15177" w:rsidP="00A15177">
                              <w:pPr>
                                <w:pStyle w:val="Fig"/>
                                <w:jc w:val="center"/>
                              </w:pPr>
                              <w:r>
                                <w:t>Fig. 7-4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F6A45" id="Group 1197" o:spid="_x0000_s1257" style="position:absolute;left:0;text-align:left;margin-left:-255.6pt;margin-top:13.9pt;width:234pt;height:135.35pt;z-index:252108288;mso-width-relative:margin;mso-height-relative:margin" coordorigin="148,1929" coordsize="29714,172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">
                <v:shape id="Picture 1198" o:spid="_x0000_s1258" type="#_x0000_t75" style="position:absolute;left:148;top:1929;width:29714;height:17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+KaTGAAAA3QAAAA8AAABkcnMvZG93bnJldi54bWxEj0FrAjEQhe+F/ocwBW81q4LVrVFKobQX&#10;hWoP7W3YTDeLm0ncpOv23zsHwdsM781736w2g29VT11qAhuYjAtQxFWwDdcGvg5vjwtQKSNbbAOT&#10;gX9KsFnf362wtOHMn9Tvc60khFOJBlzOsdQ6VY48pnGIxKL9hs5jlrWrte3wLOG+1dOimGuPDUuD&#10;w0ivjqrj/s8b6I9hdtotXHz/2U7pNHzHp2UTjRk9DC/PoDIN+Wa+Xn9YwZ8sBVe+kRH0+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4ppMYAAADdAAAADwAAAAAAAAAAAAAA&#10;AACfAgAAZHJzL2Rvd25yZXYueG1sUEsFBgAAAAAEAAQA9wAAAJIDAAAAAA==&#10;" stroked="t" strokecolor="black [3213]">
                  <v:imagedata r:id="rId82" o:title=""/>
                  <v:path arrowok="t"/>
                </v:shape>
                <v:shape id="Text Box 99" o:spid="_x0000_s1259" type="#_x0000_t202" style="position:absolute;left:234;top:17262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nqMIA&#10;AADdAAAADwAAAGRycy9kb3ducmV2LnhtbERPTYvCMBC9C/6HMMJeRFN7EKlG2VUX9qAHq3gemtm2&#10;bDMpSbT1328Ewds83uesNr1pxJ2cry0rmE0TEMSF1TWXCi7n78kChA/IGhvLpOBBHjbr4WCFmbYd&#10;n+ieh1LEEPYZKqhCaDMpfVGRQT+1LXHkfq0zGCJ0pdQOuxhuGpkmyVwarDk2VNjStqLiL78ZBfOd&#10;u3Un3o53l/0Bj22ZXr8eV6U+Rv3nEkSgPrzFL/ePjvPTJIXn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WeowgAAAN0AAAAPAAAAAAAAAAAAAAAAAJgCAABkcnMvZG93&#10;bnJldi54bWxQSwUGAAAAAAQABAD1AAAAhwMAAAAA&#10;" stroked="f">
                  <v:textbox inset="0,0,0,0">
                    <w:txbxContent>
                      <w:p w:rsidR="00A15177" w:rsidRDefault="00A15177" w:rsidP="00A15177">
                        <w:pPr>
                          <w:pStyle w:val="Fig"/>
                          <w:jc w:val="center"/>
                        </w:pPr>
                        <w:r>
                          <w:t>Fig. 7-4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</w:rPr>
        <w:t>NOTE:</w:t>
      </w:r>
      <w:r>
        <w:t xml:space="preserve"> </w:t>
      </w:r>
      <w:r>
        <w:rPr>
          <w:b/>
        </w:rPr>
        <w:t>Nut A on the RH side cannot be accessed with a 19mm socket.  Snap-on Torque Head, P/N QXXM19A or QXOM19A (Fig. 7-4) is recommended to be used and torqued to the spec above.</w:t>
      </w:r>
    </w:p>
    <w:p w:rsidR="00A15177" w:rsidRDefault="00A15177" w:rsidP="009B6864">
      <w:pPr>
        <w:pStyle w:val="ProcLevel2"/>
      </w:pPr>
      <w:r>
        <w:t>Repeat Step 7 on the other side of the vehicle.</w:t>
      </w:r>
    </w:p>
    <w:p w:rsidR="000B5D21" w:rsidRDefault="000B5D21" w:rsidP="009B6864">
      <w:pPr>
        <w:pStyle w:val="ProcLevel2"/>
        <w:numPr>
          <w:ilvl w:val="0"/>
          <w:numId w:val="0"/>
        </w:numPr>
        <w:ind w:left="360"/>
      </w:pPr>
    </w:p>
    <w:p w:rsidR="000B5D21" w:rsidRDefault="000B5D21" w:rsidP="000B5D21">
      <w:pPr>
        <w:pStyle w:val="Heading5"/>
      </w:pPr>
      <w:r>
        <w:t>Adjust the Wheel Alignment.</w:t>
      </w:r>
    </w:p>
    <w:p w:rsidR="0093368D" w:rsidRDefault="0093368D" w:rsidP="009B6864">
      <w:pPr>
        <w:pStyle w:val="ProcLevel2"/>
      </w:pPr>
      <w:r>
        <w:t xml:space="preserve">Adjust the </w:t>
      </w:r>
      <w:r w:rsidR="008D3C7E">
        <w:t xml:space="preserve">front </w:t>
      </w:r>
      <w:r>
        <w:t>toe settings.</w:t>
      </w:r>
    </w:p>
    <w:p w:rsidR="0093368D" w:rsidRDefault="0093368D" w:rsidP="009B6864">
      <w:pPr>
        <w:pStyle w:val="Heading5"/>
        <w:numPr>
          <w:ilvl w:val="0"/>
          <w:numId w:val="0"/>
        </w:numPr>
        <w:spacing w:after="120" w:line="300" w:lineRule="auto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1360" behindDoc="0" locked="1" layoutInCell="1" allowOverlap="1" wp14:anchorId="31B29DE6" wp14:editId="2C604976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84248"/>
                <wp:effectExtent l="19050" t="19050" r="19050" b="1651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84248"/>
                          <a:chOff x="31319" y="127318"/>
                          <a:chExt cx="2971639" cy="1985163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9" y="127318"/>
                            <a:ext cx="2971639" cy="19851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9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9202" y="191620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68D" w:rsidRDefault="0093368D" w:rsidP="0093368D">
                              <w:pPr>
                                <w:pStyle w:val="Fig"/>
                                <w:jc w:val="center"/>
                              </w:pPr>
                              <w:r>
                                <w:t>Fig. 8-1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29DE6" id="Group 80" o:spid="_x0000_s1260" style="position:absolute;left:0;text-align:left;margin-left:-255.6pt;margin-top:0;width:234pt;height:156.25pt;z-index:252111360;mso-width-relative:margin;mso-height-relative:margin" coordorigin="313,1273" coordsize="29716,198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r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WAAAAAAAAAAAAAp2ZWN0b3JEYXRhYm9vbAEAAAAAUGdQc2VudW0AAAAAUGdQcwAA&#10;AABQZ1BDAAAAAExlZnRVbnRGI1JsdAAAAAAAAAAAAAAAAFRvcCBVbnRGI1JsdAAAAAAAAAAAAAAA&#10;AFNjbCBVbnRGI1ByY0BZAAAAAAAAOEJJTQPtAAAAAAAQAGAAAAABAAEAYAAAAAEAAT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MAAAAEgAAAACABGAGkAZwAgADcALQAxAGEA&#10;AAABAAAAAAAAAAAAAAAAAAAAAAAAAAEAAAAAAAAAAAAAASAAAADAAAAAAAAAAAAAAAAAAAAAAAEA&#10;AAAAAAAAAAAAAAAAAAAAAAAAEAAAAAEAAAAAAABudWxsAAAAAgAAAAZib3VuZHNPYmpjAAAAAQAA&#10;AAAAAFJjdDEAAAAEAAAAAFRvcCBsb25nAAAAAAAAAABMZWZ0bG9uZwAAAAAAAAAAQnRvbWxvbmcA&#10;AADAAAAAAFJnaHRsb25nAAABI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wAAAAABSZ2h0bG9uZwAAAS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RLAAAAAQAA&#10;AKAAAABrAAAB4AAAyKAAABQv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r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MABIAMBEQACEQEDEQH/3QAEACT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">
                <v:shape id="Picture 131" o:spid="_x0000_s1261" type="#_x0000_t75" style="position:absolute;left:313;top:1273;width:29716;height:1985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TYrXDAAAA3AAAAA8AAABkcnMvZG93bnJldi54bWxET01rwkAQvQv9D8sUegm6SSu1pK4ihUJy&#10;Em0PPQ7ZaTY0Oxuyq1n/vVsQvM3jfc56G20vzjT6zrGCYpGDIG6c7rhV8P31OX8D4QOyxt4xKbiQ&#10;h+3mYbbGUruJD3Q+hlakEPYlKjAhDKWUvjFk0S/cQJy4XzdaDAmOrdQjTinc9vI5z1+lxY5Tg8GB&#10;Pgw1f8eTVaCrLNuvTr6u465dLn+6WAzmoNTTY9y9gwgUw118c1c6zX8p4P+ZdIH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NitcMAAADcAAAADwAAAAAAAAAAAAAAAACf&#10;AgAAZHJzL2Rvd25yZXYueG1sUEsFBgAAAAAEAAQA9wAAAI8DAAAAAA==&#10;" stroked="t" strokecolor="black [3213]">
                  <v:imagedata r:id="rId84" o:title=""/>
                  <v:path arrowok="t"/>
                </v:shape>
                <v:shape id="Text Box 99" o:spid="_x0000_s1262" type="#_x0000_t202" style="position:absolute;left:392;top:19162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6hIcMA&#10;AADdAAAADwAAAGRycy9kb3ducmV2LnhtbERPS4vCMBC+C/sfwix4kTVVRNyuUdYXeNCDDzwPzWxb&#10;tpmUJNr6740geJuP7znTeWsqcSPnS8sKBv0EBHFmdcm5gvNp8zUB4QOyxsoyKbiTh/nsozPFVNuG&#10;D3Q7hlzEEPYpKihCqFMpfVaQQd+3NXHk/qwzGCJ0udQOmxhuKjlMkrE0WHJsKLCmZUHZ//FqFIxX&#10;7toceNlbndc73Nf58LK4X5Tqfra/PyACteEtfrm3Os5Pvkf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6hIcMAAADdAAAADwAAAAAAAAAAAAAAAACYAgAAZHJzL2Rv&#10;d25yZXYueG1sUEsFBgAAAAAEAAQA9QAAAIgDAAAAAA==&#10;" stroked="f">
                  <v:textbox inset="0,0,0,0">
                    <w:txbxContent>
                      <w:p w:rsidR="0093368D" w:rsidRDefault="0093368D" w:rsidP="0093368D">
                        <w:pPr>
                          <w:pStyle w:val="Fig"/>
                          <w:jc w:val="center"/>
                        </w:pPr>
                        <w:r>
                          <w:t>Fig. 8-1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D3C7E" w:rsidRPr="008D3C7E">
        <w:rPr>
          <w:noProof/>
        </w:rPr>
        <w:t xml:space="preserve"> </w:t>
      </w:r>
      <w:r w:rsidR="008D3C7E">
        <w:rPr>
          <w:noProof/>
        </w:rPr>
        <w:t>Front</w:t>
      </w:r>
      <w:r w:rsidR="008D3C7E">
        <w:t xml:space="preserve"> </w:t>
      </w:r>
      <w:r w:rsidRPr="00727C41">
        <w:t>Toe</w:t>
      </w:r>
      <w:r>
        <w:t>-In (</w:t>
      </w:r>
      <w:r w:rsidRPr="00727C41">
        <w:t>Total</w:t>
      </w:r>
      <w:r>
        <w:t>) (Fig. 8-1)</w:t>
      </w:r>
    </w:p>
    <w:p w:rsidR="009F2D28" w:rsidRPr="0093368D" w:rsidRDefault="0093368D" w:rsidP="009B6864">
      <w:pPr>
        <w:pStyle w:val="ProcLevel2"/>
        <w:numPr>
          <w:ilvl w:val="0"/>
          <w:numId w:val="0"/>
        </w:numPr>
        <w:ind w:left="720"/>
        <w:rPr>
          <w:b/>
        </w:rPr>
      </w:pPr>
      <w:r w:rsidRPr="0093368D">
        <w:rPr>
          <w:b/>
        </w:rPr>
        <w:t xml:space="preserve">B - A: </w:t>
      </w:r>
      <w:r w:rsidR="008D3C7E">
        <w:rPr>
          <w:b/>
        </w:rPr>
        <w:t>1</w:t>
      </w:r>
      <w:r w:rsidR="008D3C7E" w:rsidRPr="001F5FD0">
        <w:rPr>
          <w:b/>
        </w:rPr>
        <w:t>.0 +/- 2.0 mm (0.</w:t>
      </w:r>
      <w:r w:rsidR="008D3C7E">
        <w:rPr>
          <w:b/>
        </w:rPr>
        <w:t>04</w:t>
      </w:r>
      <w:r w:rsidR="008D3C7E" w:rsidRPr="001F5FD0">
        <w:rPr>
          <w:b/>
        </w:rPr>
        <w:t xml:space="preserve"> +/- 0.08 </w:t>
      </w:r>
      <w:r w:rsidRPr="0093368D">
        <w:rPr>
          <w:b/>
        </w:rPr>
        <w:t>in</w:t>
      </w:r>
      <w:r w:rsidR="00BC6AB7">
        <w:rPr>
          <w:b/>
        </w:rPr>
        <w:t>.</w:t>
      </w:r>
      <w:r w:rsidRPr="0093368D">
        <w:rPr>
          <w:b/>
        </w:rPr>
        <w:t>)</w:t>
      </w:r>
    </w:p>
    <w:p w:rsidR="008D3C7E" w:rsidRDefault="008D3C7E" w:rsidP="009B6864">
      <w:pPr>
        <w:pStyle w:val="ProcLevel3"/>
      </w:pPr>
      <w:r>
        <w:t>Confirm the steering wheel is locked in the straight ahead position</w:t>
      </w:r>
      <w:r>
        <w:rPr>
          <w:noProof/>
        </w:rPr>
        <w:t>.</w:t>
      </w:r>
    </w:p>
    <w:p w:rsidR="008D3C7E" w:rsidRDefault="008D3C7E" w:rsidP="009B6864">
      <w:pPr>
        <w:pStyle w:val="ProcLevel3"/>
      </w:pPr>
      <w:r>
        <w:t>Remove the outer steering rack boot clips from the boots.</w:t>
      </w:r>
    </w:p>
    <w:p w:rsidR="00BC6AB7" w:rsidRDefault="00BC6AB7" w:rsidP="009B6864">
      <w:pPr>
        <w:spacing w:after="120" w:line="300" w:lineRule="auto"/>
      </w:pPr>
      <w:r>
        <w:br w:type="page"/>
      </w:r>
    </w:p>
    <w:p w:rsidR="008D3C7E" w:rsidRDefault="008D3C7E" w:rsidP="009B6864">
      <w:pPr>
        <w:pStyle w:val="ProcLevel3"/>
        <w:numPr>
          <w:ilvl w:val="0"/>
          <w:numId w:val="0"/>
        </w:numPr>
        <w:ind w:left="720"/>
      </w:pPr>
    </w:p>
    <w:p w:rsidR="009F2D28" w:rsidRDefault="008D3C7E" w:rsidP="009B6864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3408" behindDoc="0" locked="1" layoutInCell="1" allowOverlap="1" wp14:anchorId="00F226CD" wp14:editId="64C72CC2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2011680"/>
                <wp:effectExtent l="19050" t="19050" r="19050" b="26670"/>
                <wp:wrapNone/>
                <wp:docPr id="1226" name="Group 1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11680"/>
                          <a:chOff x="31599" y="0"/>
                          <a:chExt cx="2971707" cy="2015213"/>
                        </a:xfrm>
                      </wpg:grpSpPr>
                      <wpg:grpSp>
                        <wpg:cNvPr id="1227" name="Group 1227"/>
                        <wpg:cNvGrpSpPr/>
                        <wpg:grpSpPr>
                          <a:xfrm>
                            <a:off x="31599" y="0"/>
                            <a:ext cx="2971707" cy="2015213"/>
                            <a:chOff x="31639" y="0"/>
                            <a:chExt cx="2975381" cy="2018818"/>
                          </a:xfrm>
                        </wpg:grpSpPr>
                        <pic:pic xmlns:pic="http://schemas.openxmlformats.org/drawingml/2006/picture">
                          <pic:nvPicPr>
                            <pic:cNvPr id="1228" name="Picture 1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39" y="0"/>
                              <a:ext cx="2975381" cy="2018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23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80" y="1824832"/>
                              <a:ext cx="539651" cy="1838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3C7E" w:rsidRDefault="008D3C7E" w:rsidP="008D3C7E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8-2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36"/>
                        <wpg:cNvGrpSpPr/>
                        <wpg:grpSpPr>
                          <a:xfrm>
                            <a:off x="46892" y="15311"/>
                            <a:ext cx="1382066" cy="247211"/>
                            <a:chOff x="47756" y="15266"/>
                            <a:chExt cx="1384351" cy="247956"/>
                          </a:xfrm>
                        </wpg:grpSpPr>
                        <pic:pic xmlns:pic="http://schemas.openxmlformats.org/drawingml/2006/picture">
                          <pic:nvPicPr>
                            <pic:cNvPr id="1237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56" y="15266"/>
                              <a:ext cx="246058" cy="24795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38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49" y="23425"/>
                              <a:ext cx="1127458" cy="1580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:rsidR="008D3C7E" w:rsidRDefault="008D3C7E" w:rsidP="008D3C7E">
                                <w:pPr>
                                  <w:spacing w:before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17mm </w:t>
                                </w:r>
                                <w:r w:rsidRPr="007B2FE5">
                                  <w:rPr>
                                    <w:sz w:val="18"/>
                                  </w:rPr>
                                  <w:t xml:space="preserve">&amp; 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19mm wrench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226CD" id="Group 1226" o:spid="_x0000_s1263" style="position:absolute;left:0;text-align:left;margin-left:-255.75pt;margin-top:0;width:234pt;height:158.4pt;z-index:252113408;mso-width-relative:margin;mso-height-relative:margin" coordorigin="315" coordsize="29717,2015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s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gAAAAAAAAAAAAKdmVjdG9yRGF0YWJvb2wBAAAA&#10;AFBnUHNlbnVtAAAAAFBnUHMAAAAAUGdQQwAAAABMZWZ0VW50RiNSbHQAAAAAAAAAAAAAAABUb3Ag&#10;VW50RiNSbHQAAAAAAAAAAAAAAABTY2wgVW50RiNQcmNAWQAAAAAAADhCSU0D7QAAAAAAEABgAAAA&#10;AQABAGAAAAABAAE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CeAAAA6QAA&#10;AAcAZgBpAGcAIAA3AC0AOQAAAAEAAAAAAAAAAAAAAAAAAAAAAAAAAQAAAAAAAAAAAAAA6QAAAJ4A&#10;AAAAAAAAAAAAAAAAAAAAAQAAAAAAAAAAAAAAAAAAAAAAAAAQAAAAAQAAAAAAAG51bGwAAAACAAAA&#10;BmJvdW5kc09iamMAAAABAAAAAAAAUmN0MQAAAAQAAAAAVG9wIGxvbmcAAAAAAAAAAExlZnRsb25n&#10;AAAAAAAAAABCdG9tbG9uZwAAAJ4AAAAAUmdodGxvbmcAAADp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eAAAAAFJnaHRs&#10;b25nAAAA6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JywAAAABAAAAoAAAAGwAAAHgAADKgAAAJxAAG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Gw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">
                <v:group id="Group 1227" o:spid="_x0000_s1264" style="position:absolute;left:315;width:29718;height:20152" coordorigin="316" coordsize="29753,20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Picture 1228" o:spid="_x0000_s1265" type="#_x0000_t75" style="position:absolute;left:316;width:29754;height:20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og+PIAAAA3QAAAA8AAABkcnMvZG93bnJldi54bWxEj0tvwjAQhO+V+h+srcQFgdMUFZRiUIv6&#10;QBUcePS+ipckaryObBfSf989IPW2q5md+Xa+7F2rzhRi49nA/TgDRVx623Bl4Hh4G81AxYRssfVM&#10;Bn4pwnJxezPHwvoL7+i8T5WSEI4FGqhT6gqtY1mTwzj2HbFoJx8cJllDpW3Ai4S7VudZ9qgdNiwN&#10;NXa0qqn83v84Ax1+Trav+uNhenr/CoeXYTnZhI0xg7v++QlUoj79m6/Xayv4eS648o2Mo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0KIPjyAAAAN0AAAAPAAAAAAAAAAAA&#10;AAAAAJ8CAABkcnMvZG93bnJldi54bWxQSwUGAAAAAAQABAD3AAAAlAMAAAAA&#10;" stroked="t" strokecolor="black [3213]">
                    <v:imagedata r:id="rId86" o:title=""/>
                    <v:path arrowok="t"/>
                  </v:shape>
                  <v:shape id="Text Box 99" o:spid="_x0000_s1266" type="#_x0000_t202" style="position:absolute;left:394;top:18248;width:5397;height:1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1YcMA&#10;AADdAAAADwAAAGRycy9kb3ducmV2LnhtbERPS4vCMBC+L/gfwix4WdbULspSjeJrwYMefOB5aMa2&#10;bDMpSbT135uFBW/z8T1nOu9MLe7kfGVZwXCQgCDOra64UHA+/Xx+g/ABWWNtmRQ8yMN81nubYqZt&#10;ywe6H0MhYgj7DBWUITSZlD4vyaAf2IY4clfrDIYIXSG1wzaGm1qmSTKWBiuODSU2tCop/z3ejILx&#10;2t3aA68+1ufNDvdNkV6Wj4tS/fduMQERqAsv8b97q+P89GsEf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A1YcMAAADdAAAADwAAAAAAAAAAAAAAAACYAgAAZHJzL2Rv&#10;d25yZXYueG1sUEsFBgAAAAAEAAQA9QAAAIgDAAAAAA==&#10;" stroked="f">
                    <v:textbox inset="0,0,0,0">
                      <w:txbxContent>
                        <w:p w:rsidR="008D3C7E" w:rsidRDefault="008D3C7E" w:rsidP="008D3C7E">
                          <w:pPr>
                            <w:pStyle w:val="Fig"/>
                            <w:jc w:val="center"/>
                          </w:pPr>
                          <w:r>
                            <w:t>Fig. 8-2</w:t>
                          </w:r>
                        </w:p>
                      </w:txbxContent>
                    </v:textbox>
                  </v:shape>
                </v:group>
                <v:group id="Group 1236" o:spid="_x0000_s1267" style="position:absolute;left:468;top:153;width:13821;height:2472" coordorigin="477,152" coordsize="13843,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Picture 111" o:spid="_x0000_s1268" type="#_x0000_t75" alt="tool" style="position:absolute;left:477;top:152;width:2461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LQGTEAAAA3QAAAA8AAABkcnMvZG93bnJldi54bWxET0trwkAQvhf8D8sUvNVNY4kluopIhWIv&#10;9dH7mJ0modnZdHeNyb/vFgRv8/E9Z7HqTSM6cr62rOB5koAgLqyuuVRwOm6fXkH4gKyxsUwKBvKw&#10;Wo4eFphre+U9dYdQihjCPkcFVQhtLqUvKjLoJ7Yljty3dQZDhK6U2uE1hptGpkmSSYM1x4YKW9pU&#10;VPwcLkbBVzak+5fjpst+Zx/D7vNtl50dKjV+7NdzEIH6cBff3O86zk+nM/j/Jp4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LQGTEAAAA3QAAAA8AAAAAAAAAAAAAAAAA&#10;nwIAAGRycy9kb3ducmV2LnhtbFBLBQYAAAAABAAEAPcAAACQAwAAAAA=&#10;" filled="t" fillcolor="white [3212]">
                    <v:imagedata r:id="rId27" o:title="tool"/>
                  </v:shape>
                  <v:rect id="Rectangle 110" o:spid="_x0000_s1269" style="position:absolute;left:3046;top:234;width:11275;height:1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fFcQA&#10;AADdAAAADwAAAGRycy9kb3ducmV2LnhtbESPT2sCMRDF74V+hzAFbzWrgsjWKKV/sFfXll6HzXSz&#10;bTJZNlHTfvrOQfA2w3vz3m/W2xK8OtGY+sgGZtMKFHEbbc+dgffD6/0KVMrIFn1kMvBLCbab25s1&#10;1jaeeU+nJndKQjjVaMDlPNRap9ZRwDSNA7FoX3EMmGUdO21HPEt48HpeVUsdsGdpcDjQk6P2pzkG&#10;A7vZ88vwrf8a3PlMxw9XWv9ZjJnclccHUJlKvpov129W8OcLwZVvZAS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3xXEAAAA3QAAAA8AAAAAAAAAAAAAAAAAmAIAAGRycy9k&#10;b3ducmV2LnhtbFBLBQYAAAAABAAEAPUAAACJAwAAAAA=&#10;" stroked="f">
                    <v:textbox inset="0,0,0,0">
                      <w:txbxContent>
                        <w:p w:rsidR="008D3C7E" w:rsidRDefault="008D3C7E" w:rsidP="008D3C7E">
                          <w:pPr>
                            <w:spacing w:before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17mm </w:t>
                          </w:r>
                          <w:r w:rsidRPr="007B2FE5">
                            <w:rPr>
                              <w:sz w:val="18"/>
                            </w:rPr>
                            <w:t xml:space="preserve">&amp; </w:t>
                          </w:r>
                          <w:r>
                            <w:rPr>
                              <w:sz w:val="18"/>
                            </w:rPr>
                            <w:t xml:space="preserve">19mm wrench 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9F2D28">
        <w:t xml:space="preserve">Loosen the front </w:t>
      </w:r>
      <w:r w:rsidR="001D44B2">
        <w:t>tie rod end locking nuts (Fig. 8</w:t>
      </w:r>
      <w:r w:rsidR="0093368D">
        <w:t>-2</w:t>
      </w:r>
      <w:r w:rsidR="009F2D28">
        <w:t>).</w:t>
      </w:r>
    </w:p>
    <w:p w:rsidR="009F2D28" w:rsidRDefault="00BC6AB7" w:rsidP="009B6864">
      <w:pPr>
        <w:pStyle w:val="ProcLevel3"/>
      </w:pPr>
      <w:r w:rsidRPr="009D714B">
        <w:t>Turn the right and left steering rack ends by an equal amount to adjust the toe-in</w:t>
      </w:r>
      <w:r w:rsidR="009F2D28">
        <w:t>.</w:t>
      </w:r>
    </w:p>
    <w:p w:rsidR="009F2D28" w:rsidRDefault="00BC6AB7" w:rsidP="009B6864">
      <w:pPr>
        <w:pStyle w:val="ProcLevel3"/>
      </w:pPr>
      <w:r>
        <w:t>Make sure that the thread length of the right and left steering rack ends are the same (small arrows, Fig. 8-2)</w:t>
      </w:r>
      <w:r w:rsidR="009F2D28">
        <w:t>.</w:t>
      </w:r>
    </w:p>
    <w:p w:rsidR="009F2D28" w:rsidRDefault="009F2D28" w:rsidP="009B6864">
      <w:pPr>
        <w:pStyle w:val="ProcLevel3"/>
      </w:pPr>
      <w:r>
        <w:t xml:space="preserve">Tighten the front tie rod end locking nut (Fig. </w:t>
      </w:r>
      <w:r w:rsidR="001D44B2">
        <w:t>8</w:t>
      </w:r>
      <w:r w:rsidR="00BC6AB7">
        <w:t>-2</w:t>
      </w:r>
      <w:r>
        <w:t>).</w:t>
      </w:r>
    </w:p>
    <w:p w:rsidR="00BC6AB7" w:rsidRPr="005D3190" w:rsidRDefault="00BC6AB7" w:rsidP="009B6864">
      <w:pPr>
        <w:pStyle w:val="Heading5"/>
        <w:numPr>
          <w:ilvl w:val="0"/>
          <w:numId w:val="0"/>
        </w:numPr>
        <w:spacing w:after="120" w:line="300" w:lineRule="auto"/>
        <w:ind w:left="720"/>
      </w:pPr>
      <w:r w:rsidRPr="005D3190">
        <w:rPr>
          <w:noProof/>
        </w:rPr>
        <w:drawing>
          <wp:anchor distT="0" distB="0" distL="114300" distR="114300" simplePos="0" relativeHeight="252115456" behindDoc="1" locked="1" layoutInCell="1" allowOverlap="1" wp14:anchorId="7DD69563" wp14:editId="2C2DECFA">
            <wp:simplePos x="0" y="0"/>
            <wp:positionH relativeFrom="column">
              <wp:posOffset>137160</wp:posOffset>
            </wp:positionH>
            <wp:positionV relativeFrom="paragraph">
              <wp:posOffset>0</wp:posOffset>
            </wp:positionV>
            <wp:extent cx="329184" cy="283464"/>
            <wp:effectExtent l="0" t="0" r="0" b="2540"/>
            <wp:wrapNone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" cy="28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190">
        <w:t xml:space="preserve">Torque: </w:t>
      </w:r>
      <w:r w:rsidRPr="005D3190">
        <w:rPr>
          <w:szCs w:val="24"/>
        </w:rPr>
        <w:t>56 N·m (571 kgf·cm, 41 ft·lbf</w:t>
      </w:r>
      <w:r w:rsidRPr="005D3190">
        <w:t>)</w:t>
      </w:r>
    </w:p>
    <w:p w:rsidR="00BC6AB7" w:rsidRPr="00B62209" w:rsidRDefault="00BC6AB7" w:rsidP="009B6864">
      <w:pPr>
        <w:pStyle w:val="ProcLevel2"/>
        <w:numPr>
          <w:ilvl w:val="0"/>
          <w:numId w:val="0"/>
        </w:numPr>
        <w:ind w:left="720"/>
      </w:pPr>
      <w:r w:rsidRPr="008F0A08">
        <w:rPr>
          <w:b/>
          <w:noProof/>
        </w:rPr>
        <w:drawing>
          <wp:anchor distT="0" distB="0" distL="114300" distR="114300" simplePos="0" relativeHeight="252119552" behindDoc="0" locked="1" layoutInCell="1" allowOverlap="1" wp14:anchorId="39E4B9B6" wp14:editId="16B55CFA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33" name="Picture 13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Pr="002D0F50">
        <w:t xml:space="preserve">Temporarily tighten the lock nut while holding the hexagonal part of the steering rack end so that the lock nut and the steering rack end do not turn together. Hold </w:t>
      </w:r>
      <w:r>
        <w:t xml:space="preserve">the </w:t>
      </w:r>
      <w:r w:rsidRPr="002D0F50">
        <w:t xml:space="preserve">flat of </w:t>
      </w:r>
      <w:r>
        <w:t xml:space="preserve">the </w:t>
      </w:r>
      <w:r w:rsidRPr="002D0F50">
        <w:t>tie rod end and tighten lock nut</w:t>
      </w:r>
      <w:r>
        <w:t>.</w:t>
      </w:r>
    </w:p>
    <w:p w:rsidR="00BC6AB7" w:rsidRDefault="00BC6AB7" w:rsidP="009B6864">
      <w:pPr>
        <w:pStyle w:val="ProcLevel3"/>
      </w:pPr>
      <w:r>
        <w:t>Replace the steering rack boots on the seats and install the steering rack boot clips.</w:t>
      </w:r>
    </w:p>
    <w:p w:rsidR="00BC6AB7" w:rsidRDefault="00BC6AB7" w:rsidP="009B6864">
      <w:pPr>
        <w:pStyle w:val="ProcLevel3"/>
        <w:numPr>
          <w:ilvl w:val="0"/>
          <w:numId w:val="0"/>
        </w:numPr>
        <w:ind w:left="720"/>
        <w:rPr>
          <w:b/>
        </w:rPr>
      </w:pPr>
      <w:r w:rsidRPr="008F0A08">
        <w:rPr>
          <w:b/>
          <w:noProof/>
        </w:rPr>
        <w:drawing>
          <wp:anchor distT="0" distB="0" distL="114300" distR="114300" simplePos="0" relativeHeight="252117504" behindDoc="0" locked="1" layoutInCell="1" allowOverlap="1" wp14:anchorId="1F2F31FF" wp14:editId="709DC3D9">
            <wp:simplePos x="0" y="0"/>
            <wp:positionH relativeFrom="column">
              <wp:posOffset>186055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32" name="Picture 13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</w:p>
    <w:p w:rsidR="00BC6AB7" w:rsidRDefault="00BC6AB7" w:rsidP="009B6864">
      <w:pPr>
        <w:pStyle w:val="ProcLevel3"/>
        <w:numPr>
          <w:ilvl w:val="0"/>
          <w:numId w:val="14"/>
        </w:numPr>
      </w:pPr>
      <w:r>
        <w:t>Make sure the steering rack boots are not twisted.</w:t>
      </w:r>
    </w:p>
    <w:p w:rsidR="00BC6AB7" w:rsidRPr="00BC6AB7" w:rsidRDefault="00BC6AB7" w:rsidP="009B6864">
      <w:pPr>
        <w:pStyle w:val="ProcLevel3"/>
        <w:numPr>
          <w:ilvl w:val="0"/>
          <w:numId w:val="14"/>
        </w:numPr>
        <w:rPr>
          <w:b/>
        </w:rPr>
      </w:pPr>
      <w:r>
        <w:t>Make sure the steering rack boot clips are facing towards the front of the vehicle.</w:t>
      </w:r>
    </w:p>
    <w:p w:rsidR="00BC6AB7" w:rsidRDefault="00BC6AB7" w:rsidP="009B6864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BC6AB7" w:rsidRPr="00BC6AB7" w:rsidRDefault="00BC6AB7" w:rsidP="005438F6">
      <w:pPr>
        <w:pStyle w:val="ProcLevel3"/>
        <w:numPr>
          <w:ilvl w:val="0"/>
          <w:numId w:val="0"/>
        </w:numPr>
        <w:ind w:left="360"/>
        <w:rPr>
          <w:b/>
        </w:rPr>
      </w:pPr>
    </w:p>
    <w:p w:rsidR="009F2D28" w:rsidRDefault="005D3190" w:rsidP="005438F6">
      <w:pPr>
        <w:pStyle w:val="ProcLevel2"/>
      </w:pPr>
      <w:r>
        <w:t>Adjust the rear toe settings</w:t>
      </w:r>
      <w:r w:rsidR="009F2D28">
        <w:t>.</w:t>
      </w:r>
    </w:p>
    <w:p w:rsidR="00BC6AB7" w:rsidRDefault="00BC6AB7" w:rsidP="005438F6">
      <w:pPr>
        <w:pStyle w:val="Heading5"/>
        <w:numPr>
          <w:ilvl w:val="0"/>
          <w:numId w:val="0"/>
        </w:numPr>
        <w:spacing w:after="120" w:line="300" w:lineRule="auto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1600" behindDoc="0" locked="1" layoutInCell="1" allowOverlap="1" wp14:anchorId="4317E725" wp14:editId="070B60C5">
                <wp:simplePos x="0" y="0"/>
                <wp:positionH relativeFrom="column">
                  <wp:posOffset>-3240405</wp:posOffset>
                </wp:positionH>
                <wp:positionV relativeFrom="paragraph">
                  <wp:posOffset>-2540</wp:posOffset>
                </wp:positionV>
                <wp:extent cx="2971800" cy="1980565"/>
                <wp:effectExtent l="19050" t="19050" r="19050" b="19685"/>
                <wp:wrapNone/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80565"/>
                          <a:chOff x="31319" y="127318"/>
                          <a:chExt cx="2971639" cy="1985163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9" y="127318"/>
                            <a:ext cx="2971639" cy="19851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9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9202" y="191620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6AB7" w:rsidRDefault="00BC6AB7" w:rsidP="00BC6AB7">
                              <w:pPr>
                                <w:pStyle w:val="Fig"/>
                                <w:jc w:val="center"/>
                              </w:pPr>
                              <w:r>
                                <w:t>Fig. 8-3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7E725" id="Group 1095" o:spid="_x0000_s1270" style="position:absolute;left:0;text-align:left;margin-left:-255.15pt;margin-top:-.2pt;width:234pt;height:155.95pt;z-index:252121600;mso-width-relative:margin;mso-height-relative:margin" coordorigin="313,1273" coordsize="29716,198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a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gAAAAAAAAAAAAKdmVjdG9yRGF0YWJvb2wBAAAAAFBnUHNlbnVtAAAAAFBn&#10;UHMAAAAAUGdQQwAAAABMZWZ0VW50RiNSbHQAAAAAAAAAAAAAAABUb3AgVW50RiNSbHQAAAAAAAAA&#10;AAAAAABTY2wgVW50RiNQcmNAWQAAAAAAADhCSU0D7QAAAAAAEABgAAAAAQABAGAAAAABAAE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MAAAAAAUmdodGxvbmcAAAEg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USwAA&#10;AAEAAACgAAAAawAAAeAAAMigAAAULwAY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a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DAASADAREAAhEBAxEB/90ABAAk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">
                <v:shape id="Picture 1096" o:spid="_x0000_s1271" type="#_x0000_t75" style="position:absolute;left:313;top:1273;width:29716;height:1985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YhfEAAAA3QAAAA8AAABkcnMvZG93bnJldi54bWxET0trwkAQvhf8D8sIXqTZWETbNBsRoRBP&#10;xcehxyE7zQazsyG76vrvu4VCb/PxPafcRNuLG42+c6xgkeUgiBunO24VnE8fz68gfEDW2DsmBQ/y&#10;sKkmTyUW2t35QLdjaEUKYV+gAhPCUEjpG0MWfeYG4sR9u9FiSHBspR7xnsJtL1/yfCUtdpwaDA60&#10;M9RcjlerQNfz+ef66vf7uG2Xy68uLgZzUGo2jdt3EIFi+Bf/uWud5udvK/j9Jp0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DYhfEAAAA3QAAAA8AAAAAAAAAAAAAAAAA&#10;nwIAAGRycy9kb3ducmV2LnhtbFBLBQYAAAAABAAEAPcAAACQAwAAAAA=&#10;" stroked="t" strokecolor="black [3213]">
                  <v:imagedata r:id="rId84" o:title=""/>
                  <v:path arrowok="t"/>
                </v:shape>
                <v:shape id="Text Box 99" o:spid="_x0000_s1272" type="#_x0000_t202" style="position:absolute;left:392;top:19162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/VsQA&#10;AADdAAAADwAAAGRycy9kb3ducmV2LnhtbERPyWrDMBC9F/oPYgq5lEaOD2nqRglNnEAPzSELOQ/W&#10;1Da1RkZSvPx9VCj0No+3znI9mEZ05HxtWcFsmoAgLqyuuVRwOe9fFiB8QNbYWCYFI3lYrx4flphp&#10;2/ORulMoRQxhn6GCKoQ2k9IXFRn0U9sSR+7bOoMhQldK7bCP4aaRaZLMpcGaY0OFLW0rKn5ON6Ng&#10;nrtbf+Ttc37ZfeGhLdPrZrwqNXkaPt5BBBrCv/jP/anj/OTtFX6/i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P1bEAAAA3QAAAA8AAAAAAAAAAAAAAAAAmAIAAGRycy9k&#10;b3ducmV2LnhtbFBLBQYAAAAABAAEAPUAAACJAwAAAAA=&#10;" stroked="f">
                  <v:textbox inset="0,0,0,0">
                    <w:txbxContent>
                      <w:p w:rsidR="00BC6AB7" w:rsidRDefault="00BC6AB7" w:rsidP="00BC6AB7">
                        <w:pPr>
                          <w:pStyle w:val="Fig"/>
                          <w:jc w:val="center"/>
                        </w:pPr>
                        <w:r>
                          <w:t>Fig. 8-</w:t>
                        </w:r>
                        <w: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Rear </w:t>
      </w:r>
      <w:r w:rsidRPr="00727C41">
        <w:t>Toe</w:t>
      </w:r>
      <w:r>
        <w:t>-In (</w:t>
      </w:r>
      <w:r w:rsidRPr="00727C41">
        <w:t>Total</w:t>
      </w:r>
      <w:r>
        <w:t>) (Fig. 8-3)</w:t>
      </w:r>
    </w:p>
    <w:p w:rsidR="00BC6AB7" w:rsidRDefault="00BC6AB7" w:rsidP="005438F6">
      <w:pPr>
        <w:pStyle w:val="ProcLevel2"/>
        <w:numPr>
          <w:ilvl w:val="0"/>
          <w:numId w:val="0"/>
        </w:numPr>
        <w:ind w:left="720"/>
        <w:rPr>
          <w:b/>
        </w:rPr>
      </w:pPr>
      <w:r w:rsidRPr="00BC6AB7">
        <w:rPr>
          <w:b/>
        </w:rPr>
        <w:t>B - A: 3.0 +/- 2.0 mm (0.12 +/- 0.08 in</w:t>
      </w:r>
      <w:r>
        <w:rPr>
          <w:b/>
        </w:rPr>
        <w:t>.)</w:t>
      </w:r>
    </w:p>
    <w:p w:rsidR="00BC6AB7" w:rsidRDefault="00BC6AB7" w:rsidP="005438F6">
      <w:pPr>
        <w:pStyle w:val="ProcLevel2"/>
        <w:numPr>
          <w:ilvl w:val="0"/>
          <w:numId w:val="0"/>
        </w:numPr>
        <w:ind w:left="720"/>
        <w:rPr>
          <w:b/>
        </w:rPr>
      </w:pPr>
    </w:p>
    <w:p w:rsidR="00BC6AB7" w:rsidRDefault="00BC6AB7" w:rsidP="005438F6">
      <w:pPr>
        <w:pStyle w:val="ProcLevel2"/>
        <w:numPr>
          <w:ilvl w:val="0"/>
          <w:numId w:val="0"/>
        </w:numPr>
        <w:ind w:left="720"/>
        <w:rPr>
          <w:b/>
        </w:rPr>
      </w:pPr>
    </w:p>
    <w:p w:rsidR="00BC6AB7" w:rsidRDefault="00BC6AB7" w:rsidP="005438F6">
      <w:pPr>
        <w:pStyle w:val="ProcLevel2"/>
        <w:numPr>
          <w:ilvl w:val="0"/>
          <w:numId w:val="0"/>
        </w:numPr>
        <w:ind w:left="720"/>
        <w:rPr>
          <w:b/>
        </w:rPr>
      </w:pPr>
    </w:p>
    <w:p w:rsidR="00BC6AB7" w:rsidRDefault="00BC6AB7" w:rsidP="005438F6">
      <w:pPr>
        <w:pStyle w:val="ProcLevel2"/>
        <w:numPr>
          <w:ilvl w:val="0"/>
          <w:numId w:val="0"/>
        </w:numPr>
        <w:ind w:left="720"/>
        <w:rPr>
          <w:b/>
        </w:rPr>
      </w:pPr>
    </w:p>
    <w:p w:rsidR="00BC6AB7" w:rsidRPr="00BC6AB7" w:rsidRDefault="00BC6AB7" w:rsidP="005438F6">
      <w:pPr>
        <w:pStyle w:val="ProcLevel2"/>
        <w:numPr>
          <w:ilvl w:val="0"/>
          <w:numId w:val="0"/>
        </w:numPr>
        <w:ind w:left="720"/>
        <w:rPr>
          <w:b/>
        </w:rPr>
      </w:pPr>
    </w:p>
    <w:p w:rsidR="009F2D28" w:rsidRDefault="009F2D28" w:rsidP="005438F6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2032" behindDoc="0" locked="1" layoutInCell="1" allowOverlap="1" wp14:anchorId="6726C94E" wp14:editId="560594CB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64995"/>
                <wp:effectExtent l="19050" t="19050" r="19050" b="20955"/>
                <wp:wrapNone/>
                <wp:docPr id="538" name="Group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64995"/>
                          <a:chOff x="13084" y="0"/>
                          <a:chExt cx="2975092" cy="1859669"/>
                        </a:xfrm>
                      </wpg:grpSpPr>
                      <pic:pic xmlns:pic="http://schemas.openxmlformats.org/drawingml/2006/picture">
                        <pic:nvPicPr>
                          <pic:cNvPr id="537" name="Picture 537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4" y="0"/>
                            <a:ext cx="2975092" cy="18596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530" name="Group 530"/>
                        <wpg:cNvGrpSpPr/>
                        <wpg:grpSpPr>
                          <a:xfrm>
                            <a:off x="19615" y="15370"/>
                            <a:ext cx="2758780" cy="1840537"/>
                            <a:chOff x="19620" y="15369"/>
                            <a:chExt cx="2759549" cy="1840885"/>
                          </a:xfrm>
                        </wpg:grpSpPr>
                        <wps:wsp>
                          <wps:cNvPr id="53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20" y="1672778"/>
                              <a:ext cx="538985" cy="1834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4221" w:rsidRDefault="00574221" w:rsidP="009F2D28">
                                <w:pPr>
                                  <w:pStyle w:val="Fig"/>
                                  <w:jc w:val="center"/>
                                </w:pPr>
                                <w:r>
                                  <w:t>F</w:t>
                                </w:r>
                                <w:r w:rsidR="00BC6AB7">
                                  <w:t>ig. 8-4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34" name="Group 534"/>
                          <wpg:cNvGrpSpPr/>
                          <wpg:grpSpPr>
                            <a:xfrm>
                              <a:off x="31100" y="15369"/>
                              <a:ext cx="2748069" cy="247212"/>
                              <a:chOff x="31938" y="15324"/>
                              <a:chExt cx="2752612" cy="247956"/>
                            </a:xfrm>
                          </wpg:grpSpPr>
                          <pic:pic xmlns:pic="http://schemas.openxmlformats.org/drawingml/2006/picture">
                            <pic:nvPicPr>
                              <pic:cNvPr id="535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938" y="15324"/>
                                <a:ext cx="246058" cy="2479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36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782" y="15541"/>
                                <a:ext cx="2495768" cy="1529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574221" w:rsidRDefault="00574221" w:rsidP="005D3190">
                                  <w:pPr>
                                    <w:spacing w:before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19mm socket,</w:t>
                                  </w:r>
                                  <w:r w:rsidRPr="007B2FE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22mm socket, ratchet &amp; torque wrench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6C94E" id="Group 538" o:spid="_x0000_s1273" style="position:absolute;left:0;text-align:left;margin-left:-255.75pt;margin-top:-.3pt;width:234pt;height:146.85pt;z-index:252012032;mso-width-relative:margin;mso-height-relative:margin" coordorigin="130" coordsize="29750,1859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Z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AAAAAAAAAAAACnZlY3RvckRhdGFib29sAQAAAABQZ1BzZW51bQAA&#10;AABQZ1BzAAAAAFBnUEMAAAAATGVmdFVudEYjUmx0AAAAAAAAAAAAAAAAVG9wIFVudEYjUmx0AAAA&#10;AAAAAAAAAAAAU2NsIFVudEYjUHJjQFkAAAAAAAA4QklNA+0AAAAAABAAYAAAAAEAAQBgAAAAAQAB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UAAAAAFJnaHRsb25nAAAA7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KK8AAAABAAAAoAAAAGQAAAHgAAC7gAAAKJMAGAAB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GQ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">
                <v:shape id="Picture 537" o:spid="_x0000_s1274" type="#_x0000_t75" style="position:absolute;left:130;width:29751;height:18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VcW/GAAAA3AAAAA8AAABkcnMvZG93bnJldi54bWxEj0FrwkAUhO8F/8PyhF6kbmypLamriCLU&#10;i6Wxh/T2yD6TYPZt3N1o/PduQehxmJlvmNmiN404k/O1ZQWTcQKCuLC65lLBz37z9A7CB2SNjWVS&#10;cCUPi/ngYYapthf+pnMWShEh7FNUUIXQplL6oiKDfmxb4ugdrDMYonSl1A4vEW4a+ZwkU2mw5rhQ&#10;YUuriopj1hkFm1O/+81HduvcYbvmMu+6r3yn1OOwX36ACNSH//C9/akVvL68wd+Ze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Vxb8YAAADcAAAADwAAAAAAAAAAAAAA&#10;AACfAgAAZHJzL2Rvd25yZXYueG1sUEsFBgAAAAAEAAQA9wAAAJIDAAAAAA==&#10;" stroked="t" strokecolor="black [3213]">
                  <v:imagedata r:id="rId88" o:title=""/>
                  <v:path arrowok="t"/>
                </v:shape>
                <v:group id="Group 530" o:spid="_x0000_s1275" style="position:absolute;left:196;top:153;width:27587;height:18406" coordorigin="196,153" coordsize="27595,18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Text Box 99" o:spid="_x0000_s1276" type="#_x0000_t202" style="position:absolute;left:196;top:16727;width:5390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O2MQA&#10;AADcAAAADwAAAGRycy9kb3ducmV2LnhtbESPzYvCMBTE74L/Q3jCXmRNV1mRrlH8BA+7Bz/w/Gie&#10;bbF5KUm09b83grDHYWZ+w0znranEnZwvLSv4GiQgiDOrS84VnI7bzwkIH5A1VpZJwYM8zGfdzhRT&#10;bRve0/0QchEh7FNUUIRQp1L6rCCDfmBr4uhdrDMYonS51A6bCDeVHCbJWBosOS4UWNOqoOx6uBkF&#10;47W7NXte9denzS/+1fnwvHyclfrotYsfEIHa8B9+t3dawfdo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TtjEAAAA3AAAAA8AAAAAAAAAAAAAAAAAmAIAAGRycy9k&#10;b3ducmV2LnhtbFBLBQYAAAAABAAEAPUAAACJAwAAAAA=&#10;" stroked="f">
                    <v:textbox inset="0,0,0,0">
                      <w:txbxContent>
                        <w:p w:rsidR="00574221" w:rsidRDefault="00574221" w:rsidP="009F2D28">
                          <w:pPr>
                            <w:pStyle w:val="Fig"/>
                            <w:jc w:val="center"/>
                          </w:pPr>
                          <w:r>
                            <w:t>F</w:t>
                          </w:r>
                          <w:r w:rsidR="00BC6AB7">
                            <w:t>ig. 8-4</w:t>
                          </w:r>
                        </w:p>
                      </w:txbxContent>
                    </v:textbox>
                  </v:shape>
                  <v:group id="Group 534" o:spid="_x0000_s1277" style="position:absolute;left:311;top:153;width:27480;height:2472" coordorigin="319,153" coordsize="27526,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<v:shape id="Picture 111" o:spid="_x0000_s1278" type="#_x0000_t75" alt="tool" style="position:absolute;left:319;top:153;width:2460;height: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88xrGAAAA3AAAAA8AAABkcnMvZG93bnJldi54bWxEj09rwkAUxO9Cv8PyCt50U61pia5SpIWi&#10;F/+092f2mQSzb9PdbUy+fbcgeBxm5jfMYtWZWrTkfGVZwdM4AUGcW11xoeDr+DF6BeEDssbaMino&#10;ycNq+TBYYKbtlffUHkIhIoR9hgrKEJpMSp+XZNCPbUMcvbN1BkOUrpDa4TXCTS0nSZJKgxXHhRIb&#10;WpeUXw6/RsF32k/2z8d1m/68bPvN7n2TnhwqNXzs3uYgAnXhHr61P7WC2XQG/2fiEZ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zzGsYAAADcAAAADwAAAAAAAAAAAAAA&#10;AACfAgAAZHJzL2Rvd25yZXYueG1sUEsFBgAAAAAEAAQA9wAAAJIDAAAAAA==&#10;" filled="t" fillcolor="white [3212]">
                      <v:imagedata r:id="rId27" o:title="tool"/>
                    </v:shape>
                    <v:rect id="Rectangle 110" o:spid="_x0000_s1279" style="position:absolute;left:2887;top:155;width:2495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70MIA&#10;AADcAAAADwAAAGRycy9kb3ducmV2LnhtbESPQWsCMRSE7wX/Q3iCt5q1UpHVKEUr9tptxetj89ys&#10;TV6WTdTYX98UCj0OM/MNs1wnZ8WV+tB6VjAZFyCIa69bbhR8fuwe5yBCRNZoPZOCOwVYrwYPSyy1&#10;v/E7XavYiAzhUKICE2NXShlqQw7D2HfE2Tv53mHMsm+k7vGW4c7Kp6KYSYct5wWDHW0M1V/VxSnY&#10;T7av3Vl+V7i3kS4Hk2p7TEqNhullASJSiv/hv/abVvA8ncH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nvQwgAAANwAAAAPAAAAAAAAAAAAAAAAAJgCAABkcnMvZG93&#10;bnJldi54bWxQSwUGAAAAAAQABAD1AAAAhwMAAAAA&#10;" stroked="f">
                      <v:textbox inset="0,0,0,0">
                        <w:txbxContent>
                          <w:p w:rsidR="00574221" w:rsidRDefault="00574221" w:rsidP="005D3190">
                            <w:pPr>
                              <w:spacing w:before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19mm socket,</w:t>
                            </w:r>
                            <w:r w:rsidRPr="007B2FE5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22mm socket, ratchet &amp; torque wrench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  <w:r>
        <w:t xml:space="preserve">Loosen the </w:t>
      </w:r>
      <w:r w:rsidR="001D44B2">
        <w:t xml:space="preserve">toe </w:t>
      </w:r>
      <w:r>
        <w:t xml:space="preserve">cam </w:t>
      </w:r>
      <w:r w:rsidR="001D44B2">
        <w:t>lock</w:t>
      </w:r>
      <w:r>
        <w:t xml:space="preserve"> nut (19mm socket, Fig. </w:t>
      </w:r>
      <w:r w:rsidR="001D44B2">
        <w:t>8</w:t>
      </w:r>
      <w:r w:rsidR="00BC6AB7">
        <w:t>-4</w:t>
      </w:r>
      <w:r>
        <w:t>).</w:t>
      </w:r>
    </w:p>
    <w:p w:rsidR="009F2D28" w:rsidRDefault="00BC6AB7" w:rsidP="005438F6">
      <w:pPr>
        <w:pStyle w:val="ProcLevel3"/>
      </w:pPr>
      <w:r w:rsidRPr="00BC6AB7">
        <w:t xml:space="preserve"> </w:t>
      </w:r>
      <w:r w:rsidRPr="0042541C">
        <w:t>Turn the adjust cams by an equal amount to adjust toe-in</w:t>
      </w:r>
      <w:r w:rsidR="009F2D28">
        <w:t>.</w:t>
      </w:r>
    </w:p>
    <w:p w:rsidR="000B5D21" w:rsidRDefault="009F2D28" w:rsidP="005438F6">
      <w:pPr>
        <w:pStyle w:val="ProcLevel2"/>
      </w:pPr>
      <w:r>
        <w:t xml:space="preserve">Tighten the toe cam </w:t>
      </w:r>
      <w:r w:rsidR="001D44B2">
        <w:t xml:space="preserve">lock </w:t>
      </w:r>
      <w:r>
        <w:t>nut</w:t>
      </w:r>
      <w:r w:rsidR="005D3190">
        <w:t xml:space="preserve"> (Fig. </w:t>
      </w:r>
      <w:r w:rsidR="001D44B2">
        <w:t>8</w:t>
      </w:r>
      <w:r w:rsidR="00BC6AB7">
        <w:t>-4</w:t>
      </w:r>
      <w:r w:rsidR="005D3190">
        <w:t>)</w:t>
      </w:r>
      <w:r w:rsidR="00385795">
        <w:t>.</w:t>
      </w:r>
    </w:p>
    <w:p w:rsidR="005D3190" w:rsidRPr="005D3190" w:rsidRDefault="005D3190" w:rsidP="005438F6">
      <w:pPr>
        <w:pStyle w:val="Heading5"/>
        <w:numPr>
          <w:ilvl w:val="0"/>
          <w:numId w:val="0"/>
        </w:numPr>
        <w:spacing w:after="120" w:line="300" w:lineRule="auto"/>
        <w:ind w:left="720"/>
      </w:pPr>
      <w:r w:rsidRPr="005D3190">
        <w:rPr>
          <w:noProof/>
        </w:rPr>
        <w:drawing>
          <wp:anchor distT="0" distB="0" distL="114300" distR="114300" simplePos="0" relativeHeight="252015104" behindDoc="1" locked="1" layoutInCell="1" allowOverlap="1" wp14:anchorId="7718A081" wp14:editId="06D27E49">
            <wp:simplePos x="0" y="0"/>
            <wp:positionH relativeFrom="column">
              <wp:posOffset>101600</wp:posOffset>
            </wp:positionH>
            <wp:positionV relativeFrom="paragraph">
              <wp:posOffset>-4445</wp:posOffset>
            </wp:positionV>
            <wp:extent cx="327660" cy="287020"/>
            <wp:effectExtent l="0" t="0" r="0" b="0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190">
        <w:t>Torque: 50 N-m (510 kgf·cm, 37 ft·lbf)</w:t>
      </w:r>
    </w:p>
    <w:p w:rsidR="00E87975" w:rsidRPr="00B9735E" w:rsidRDefault="00E87975" w:rsidP="005438F6">
      <w:pPr>
        <w:pStyle w:val="ProcLevel2"/>
        <w:numPr>
          <w:ilvl w:val="0"/>
          <w:numId w:val="0"/>
        </w:numPr>
        <w:ind w:left="360"/>
      </w:pPr>
    </w:p>
    <w:p w:rsidR="0000243D" w:rsidRDefault="0000243D" w:rsidP="005438F6">
      <w:pPr>
        <w:spacing w:after="120" w:line="300" w:lineRule="auto"/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706D5471" wp14:editId="2D4D76DA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EDD0F4" id="AutoShape 74" o:spid="_x0000_s1026" style="position:absolute;margin-left:15.15pt;margin-top:3.7pt;width:14.4pt;height:1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  <w:r w:rsidR="000606AB">
        <w:t>Check for noise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3C1EBC" id="AutoShape 66" o:spid="_x0000_s1026" style="position:absolute;margin-left:14.25pt;margin-top:5.2pt;width:14.4pt;height:1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FCE266" id="AutoShape 69" o:spid="_x0000_s1026" style="position:absolute;margin-left:14.25pt;margin-top:6.1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44488" id="AutoShape 70" o:spid="_x0000_s1026" style="position:absolute;margin-left:14.25pt;margin-top:6.15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F7320" id="Line 13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15658" id="Line 7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0606AB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1" layoutInCell="0" allowOverlap="1" wp14:anchorId="3E74DC40" wp14:editId="24325EF7">
                <wp:simplePos x="0" y="0"/>
                <wp:positionH relativeFrom="column">
                  <wp:posOffset>180975</wp:posOffset>
                </wp:positionH>
                <wp:positionV relativeFrom="paragraph">
                  <wp:posOffset>50800</wp:posOffset>
                </wp:positionV>
                <wp:extent cx="182880" cy="182880"/>
                <wp:effectExtent l="0" t="0" r="26670" b="26670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6B1706" id="AutoShape 78" o:spid="_x0000_s1026" style="position:absolute;margin-left:14.25pt;margin-top:4pt;width:14.4pt;height:14.4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  <w:r w:rsidRPr="00734C8C">
        <w:t>Confirm VSC light is not on</w:t>
      </w:r>
      <w:r>
        <w:rPr>
          <w:noProof/>
        </w:rPr>
        <w:t xml:space="preserve"> </w:t>
      </w:r>
    </w:p>
    <w:p w:rsidR="00C7212F" w:rsidRDefault="000606AB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1" layoutInCell="0" allowOverlap="1" wp14:anchorId="6BD6AC3D" wp14:editId="259A92BA">
                <wp:simplePos x="0" y="0"/>
                <wp:positionH relativeFrom="column">
                  <wp:posOffset>180975</wp:posOffset>
                </wp:positionH>
                <wp:positionV relativeFrom="paragraph">
                  <wp:posOffset>57785</wp:posOffset>
                </wp:positionV>
                <wp:extent cx="182880" cy="182880"/>
                <wp:effectExtent l="0" t="0" r="26670" b="26670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22702C" id="AutoShape 132" o:spid="_x0000_s1026" style="position:absolute;margin-left:14.25pt;margin-top:4.55pt;width:14.4pt;height:14.4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" o:allowincell="f" strokeweight="1pt">
                <w10:anchorlock/>
              </v:roundrect>
            </w:pict>
          </mc:Fallback>
        </mc:AlternateContent>
      </w:r>
      <w:r w:rsidRPr="00734C8C">
        <w:t>Confirm ASF OFF light is not on</w:t>
      </w:r>
    </w:p>
    <w:p w:rsidR="0000243D" w:rsidRDefault="000606AB" w:rsidP="00310F8E">
      <w:pPr>
        <w:pStyle w:val="CheckList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1" layoutInCell="0" allowOverlap="1" wp14:anchorId="588BD82F" wp14:editId="07F164A2">
                <wp:simplePos x="0" y="0"/>
                <wp:positionH relativeFrom="column">
                  <wp:posOffset>180975</wp:posOffset>
                </wp:positionH>
                <wp:positionV relativeFrom="paragraph">
                  <wp:posOffset>76835</wp:posOffset>
                </wp:positionV>
                <wp:extent cx="182880" cy="182880"/>
                <wp:effectExtent l="0" t="0" r="26670" b="2667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733640" id="AutoShape 76" o:spid="_x0000_s1026" style="position:absolute;margin-left:14.25pt;margin-top:6.05pt;width:14.4pt;height:14.4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stp6n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Pr="00734C8C">
        <w:t>Confirm all hardware with torque values are tight</w:t>
      </w:r>
      <w:r>
        <w:rPr>
          <w:noProof/>
        </w:rPr>
        <w:t xml:space="preserve"> </w:t>
      </w:r>
    </w:p>
    <w:p w:rsidR="0000243D" w:rsidRDefault="000606AB">
      <w:pPr>
        <w:pStyle w:val="CheckList"/>
        <w:rPr>
          <w:u w:val="single"/>
        </w:rPr>
      </w:pPr>
      <w:r>
        <w:rPr>
          <w:u w:val="single"/>
        </w:rPr>
        <w:br w:type="column"/>
      </w:r>
    </w:p>
    <w:p w:rsidR="0000243D" w:rsidRDefault="000606AB" w:rsidP="000606AB">
      <w:pPr>
        <w:pStyle w:val="CheckList"/>
      </w:pPr>
      <w:r w:rsidRPr="00734C8C">
        <w:t>Confirm all springs are seated properly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606AB" w:rsidRDefault="000606AB">
      <w:pPr>
        <w:pStyle w:val="CheckList"/>
      </w:pPr>
    </w:p>
    <w:p w:rsidR="000606AB" w:rsidRDefault="00310F8E">
      <w:pPr>
        <w:pStyle w:val="CheckList"/>
      </w:pPr>
      <w:r>
        <w:t>S</w:t>
      </w:r>
      <w:r w:rsidR="000606AB" w:rsidRPr="00734C8C">
        <w:t>peed sensor wires are plugged in</w:t>
      </w:r>
    </w:p>
    <w:p w:rsidR="000606AB" w:rsidRDefault="00310F8E" w:rsidP="000606AB">
      <w:pPr>
        <w:pStyle w:val="CheckList"/>
        <w:spacing w:line="240" w:lineRule="auto"/>
      </w:pPr>
      <w:r>
        <w:t>H</w:t>
      </w:r>
      <w:r w:rsidR="000606AB" w:rsidRPr="00734C8C">
        <w:t>eight sensor links are positioned correctly</w:t>
      </w:r>
    </w:p>
    <w:p w:rsidR="000606AB" w:rsidRDefault="000606AB" w:rsidP="00310F8E">
      <w:pPr>
        <w:pStyle w:val="CheckList"/>
        <w:spacing w:before="240"/>
      </w:pPr>
      <w:r w:rsidRPr="00734C8C">
        <w:t>Loose hardware</w:t>
      </w: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89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 w:rsidP="00107E98">
      <w:pPr>
        <w:pStyle w:val="CheckListTitle"/>
      </w:pPr>
      <w:r>
        <w:lastRenderedPageBreak/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1" layoutInCell="0" allowOverlap="1" wp14:anchorId="171CE0ED" wp14:editId="49EDAD3A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DAE203" id="AutoShape 137" o:spid="_x0000_s1026" style="position:absolute;margin-left:13pt;margin-top:.7pt;width:14.4pt;height:1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665687">
      <w:pPr>
        <w:rPr>
          <w:szCs w:val="20"/>
        </w:rPr>
      </w:pPr>
      <w:r>
        <w:rPr>
          <w:szCs w:val="20"/>
        </w:rPr>
        <w:t xml:space="preserve"> </w:t>
      </w:r>
    </w:p>
    <w:p w:rsidR="00665687" w:rsidRDefault="00665687" w:rsidP="00665687">
      <w:pPr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0606AB" w:rsidRDefault="000606AB" w:rsidP="008A1210">
      <w:pPr>
        <w:ind w:left="720"/>
        <w:rPr>
          <w:szCs w:val="20"/>
        </w:rPr>
      </w:pPr>
    </w:p>
    <w:p w:rsidR="000606AB" w:rsidRDefault="000606AB" w:rsidP="008A1210">
      <w:pPr>
        <w:ind w:left="720"/>
        <w:rPr>
          <w:szCs w:val="20"/>
        </w:rPr>
      </w:pPr>
    </w:p>
    <w:p w:rsidR="000606AB" w:rsidRDefault="000606AB" w:rsidP="008A1210">
      <w:pPr>
        <w:ind w:left="720"/>
        <w:rPr>
          <w:szCs w:val="20"/>
        </w:rPr>
      </w:pPr>
    </w:p>
    <w:p w:rsidR="005438F6" w:rsidRDefault="005438F6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B62" w:rsidRDefault="00A62B62">
      <w:r>
        <w:separator/>
      </w:r>
    </w:p>
  </w:endnote>
  <w:endnote w:type="continuationSeparator" w:id="0">
    <w:p w:rsidR="00A62B62" w:rsidRDefault="00A62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51C" w:rsidRDefault="000B35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221" w:rsidRDefault="00574221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1E4C4A">
      <w:rPr>
        <w:noProof/>
      </w:rPr>
      <w:t>9</w:t>
    </w:r>
    <w:r>
      <w:fldChar w:fldCharType="end"/>
    </w:r>
    <w:r>
      <w:t xml:space="preserve"> of </w:t>
    </w:r>
    <w:r w:rsidR="00A62B62">
      <w:fldChar w:fldCharType="begin"/>
    </w:r>
    <w:r w:rsidR="00A62B62">
      <w:instrText xml:space="preserve"> NUMPAGES  \* MERGEFORMAT </w:instrText>
    </w:r>
    <w:r w:rsidR="00A62B62">
      <w:fldChar w:fldCharType="separate"/>
    </w:r>
    <w:r w:rsidR="001E4C4A">
      <w:rPr>
        <w:noProof/>
      </w:rPr>
      <w:t>19</w:t>
    </w:r>
    <w:r w:rsidR="00A62B62">
      <w:rPr>
        <w:noProof/>
      </w:rPr>
      <w:fldChar w:fldCharType="end"/>
    </w:r>
    <w:r>
      <w:t xml:space="preserve"> pages</w:t>
    </w:r>
  </w:p>
  <w:p w:rsidR="00574221" w:rsidRDefault="00574221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1" layoutInCell="1" allowOverlap="0" wp14:anchorId="2E866337" wp14:editId="7498EF46">
              <wp:simplePos x="0" y="0"/>
              <wp:positionH relativeFrom="page">
                <wp:posOffset>6108065</wp:posOffset>
              </wp:positionH>
              <wp:positionV relativeFrom="bottomMargin">
                <wp:align>top</wp:align>
              </wp:positionV>
              <wp:extent cx="1143000" cy="182880"/>
              <wp:effectExtent l="0" t="0" r="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221" w:rsidRDefault="00574221" w:rsidP="00574221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6633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80" type="#_x0000_t202" style="position:absolute;margin-left:480.95pt;margin-top:0;width:90pt;height:14.4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" o:allowoverlap="f" filled="f" stroked="f">
              <v:textbox inset="0,0,0,0">
                <w:txbxContent>
                  <w:p w:rsidR="00574221" w:rsidRDefault="00574221" w:rsidP="00574221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DIO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C7984F8" wp14:editId="0CEF15E8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4221" w:rsidRDefault="00574221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B  06/16/2015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7984F8" id="Text Box 16" o:spid="_x0000_s1281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574221" w:rsidRDefault="00574221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B  06/16/2015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51C" w:rsidRDefault="000B35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B62" w:rsidRDefault="00A62B62">
      <w:r>
        <w:separator/>
      </w:r>
    </w:p>
  </w:footnote>
  <w:footnote w:type="continuationSeparator" w:id="0">
    <w:p w:rsidR="00A62B62" w:rsidRDefault="00A62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51C" w:rsidRDefault="000B35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221" w:rsidRDefault="00574221">
    <w:pPr>
      <w:pStyle w:val="HdrLine1"/>
    </w:pPr>
    <w:r>
      <w:rPr>
        <w:b w:val="0"/>
        <w:noProof/>
        <w:szCs w:val="28"/>
      </w:rPr>
      <w:drawing>
        <wp:anchor distT="0" distB="0" distL="114300" distR="114300" simplePos="0" relativeHeight="251662848" behindDoc="0" locked="0" layoutInCell="1" allowOverlap="1" wp14:anchorId="2AEB70EF" wp14:editId="25583AF8">
          <wp:simplePos x="0" y="0"/>
          <wp:positionH relativeFrom="column">
            <wp:posOffset>3853048</wp:posOffset>
          </wp:positionH>
          <wp:positionV relativeFrom="paragraph">
            <wp:posOffset>43815</wp:posOffset>
          </wp:positionV>
          <wp:extent cx="773430" cy="140970"/>
          <wp:effectExtent l="0" t="0" r="7620" b="0"/>
          <wp:wrapNone/>
          <wp:docPr id="20" name="Picture 20" descr="FSport_Logo_Horiz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Sport_Logo_Horiz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140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LEXUS</w:t>
    </w:r>
    <w:r>
      <w:tab/>
      <w:t>IS 250/350 Convertible</w:t>
    </w:r>
    <w:r>
      <w:tab/>
      <w:t xml:space="preserve">2010 - </w:t>
    </w:r>
    <w:r w:rsidR="000B351C">
      <w:t>2015</w:t>
    </w:r>
    <w:r>
      <w:tab/>
      <w:t>LOWERING SPRINGS</w:t>
    </w:r>
  </w:p>
  <w:p w:rsidR="00574221" w:rsidRDefault="00574221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44DB1422" wp14:editId="23A0469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FBF5AC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51C" w:rsidRDefault="000B351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221" w:rsidRDefault="00574221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rPr>
        <w:b w:val="0"/>
        <w:noProof/>
        <w:szCs w:val="28"/>
      </w:rPr>
      <w:drawing>
        <wp:anchor distT="0" distB="0" distL="114300" distR="114300" simplePos="0" relativeHeight="251664896" behindDoc="0" locked="0" layoutInCell="1" allowOverlap="1" wp14:anchorId="4017BFB1" wp14:editId="6A21C3E3">
          <wp:simplePos x="0" y="0"/>
          <wp:positionH relativeFrom="column">
            <wp:posOffset>619519</wp:posOffset>
          </wp:positionH>
          <wp:positionV relativeFrom="paragraph">
            <wp:posOffset>41910</wp:posOffset>
          </wp:positionV>
          <wp:extent cx="773430" cy="140970"/>
          <wp:effectExtent l="0" t="0" r="7620" b="0"/>
          <wp:wrapNone/>
          <wp:docPr id="6" name="Picture 6" descr="FSport_Logo_Horiz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Sport_Logo_Horiz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140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LEXUS</w:t>
    </w:r>
    <w:r>
      <w:tab/>
      <w:t>IS 250/350 Convertible</w:t>
    </w:r>
    <w:r>
      <w:tab/>
      <w:t xml:space="preserve">2010 - </w:t>
    </w:r>
    <w:r w:rsidR="000B351C">
      <w:t>2015</w:t>
    </w:r>
    <w:r>
      <w:tab/>
      <w:t>LOWERING SPRINGS</w:t>
    </w:r>
  </w:p>
  <w:p w:rsidR="00574221" w:rsidRDefault="00574221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D74113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221" w:rsidRDefault="00574221">
    <w:pPr>
      <w:pStyle w:val="HdrLine1"/>
    </w:pPr>
    <w:r>
      <w:rPr>
        <w:b w:val="0"/>
        <w:noProof/>
        <w:szCs w:val="28"/>
      </w:rPr>
      <w:drawing>
        <wp:anchor distT="0" distB="0" distL="114300" distR="114300" simplePos="0" relativeHeight="251666944" behindDoc="0" locked="0" layoutInCell="1" allowOverlap="1" wp14:anchorId="5DFCC40E" wp14:editId="44FA323D">
          <wp:simplePos x="0" y="0"/>
          <wp:positionH relativeFrom="column">
            <wp:posOffset>3852414</wp:posOffset>
          </wp:positionH>
          <wp:positionV relativeFrom="paragraph">
            <wp:posOffset>41910</wp:posOffset>
          </wp:positionV>
          <wp:extent cx="773430" cy="140970"/>
          <wp:effectExtent l="0" t="0" r="7620" b="0"/>
          <wp:wrapNone/>
          <wp:docPr id="1371" name="Picture 1371" descr="FSport_Logo_Horiz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Sport_Logo_Horiz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140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LEXUS</w:t>
    </w:r>
    <w:r>
      <w:tab/>
      <w:t>IS 250/350 Convertible</w:t>
    </w:r>
    <w:r>
      <w:tab/>
      <w:t xml:space="preserve">2010 - </w:t>
    </w:r>
    <w:r w:rsidR="000B351C">
      <w:t>2015</w:t>
    </w:r>
    <w:r>
      <w:tab/>
      <w:t>LOWERING SPRINGS</w:t>
    </w:r>
  </w:p>
  <w:p w:rsidR="00574221" w:rsidRDefault="00574221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4D66303E" wp14:editId="64558B72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5A1FF1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40D374D9" wp14:editId="0B3679E8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5A5218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574221" w:rsidRDefault="00574221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EF814A" wp14:editId="563FBCB6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633057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637813C" wp14:editId="7A65C2F2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5938EF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5480E62"/>
    <w:multiLevelType w:val="hybridMultilevel"/>
    <w:tmpl w:val="D79E79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4" w15:restartNumberingAfterBreak="0">
    <w:nsid w:val="422844BB"/>
    <w:multiLevelType w:val="hybridMultilevel"/>
    <w:tmpl w:val="F776F7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655911"/>
    <w:multiLevelType w:val="hybridMultilevel"/>
    <w:tmpl w:val="387C78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7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E82015"/>
    <w:multiLevelType w:val="hybridMultilevel"/>
    <w:tmpl w:val="0CB262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0"/>
  </w:num>
  <w:num w:numId="6">
    <w:abstractNumId w:val="0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"/>
  </w:num>
  <w:num w:numId="11">
    <w:abstractNumId w:val="5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456"/>
    <w:rsid w:val="00041573"/>
    <w:rsid w:val="00057332"/>
    <w:rsid w:val="000606AB"/>
    <w:rsid w:val="0006613C"/>
    <w:rsid w:val="00070990"/>
    <w:rsid w:val="00084024"/>
    <w:rsid w:val="000A40EE"/>
    <w:rsid w:val="000B1C81"/>
    <w:rsid w:val="000B351C"/>
    <w:rsid w:val="000B5D21"/>
    <w:rsid w:val="000D1FD7"/>
    <w:rsid w:val="000D715B"/>
    <w:rsid w:val="000D7B00"/>
    <w:rsid w:val="000E5D01"/>
    <w:rsid w:val="000F38F7"/>
    <w:rsid w:val="000F774F"/>
    <w:rsid w:val="00107E98"/>
    <w:rsid w:val="00125C34"/>
    <w:rsid w:val="00134A13"/>
    <w:rsid w:val="00146454"/>
    <w:rsid w:val="00152FD6"/>
    <w:rsid w:val="001553BD"/>
    <w:rsid w:val="00160455"/>
    <w:rsid w:val="00170958"/>
    <w:rsid w:val="00192C3F"/>
    <w:rsid w:val="001A000D"/>
    <w:rsid w:val="001A4F44"/>
    <w:rsid w:val="001B2DB2"/>
    <w:rsid w:val="001B3D21"/>
    <w:rsid w:val="001B417E"/>
    <w:rsid w:val="001D44B2"/>
    <w:rsid w:val="001E4C4A"/>
    <w:rsid w:val="001E5179"/>
    <w:rsid w:val="00264A7F"/>
    <w:rsid w:val="00276043"/>
    <w:rsid w:val="0029038C"/>
    <w:rsid w:val="00294135"/>
    <w:rsid w:val="002B2B59"/>
    <w:rsid w:val="002B3CD6"/>
    <w:rsid w:val="002B3EF0"/>
    <w:rsid w:val="002B7C54"/>
    <w:rsid w:val="002F06F8"/>
    <w:rsid w:val="00310F8E"/>
    <w:rsid w:val="003175D4"/>
    <w:rsid w:val="00326EA6"/>
    <w:rsid w:val="00336335"/>
    <w:rsid w:val="00341D15"/>
    <w:rsid w:val="00344116"/>
    <w:rsid w:val="00346065"/>
    <w:rsid w:val="00354853"/>
    <w:rsid w:val="00355346"/>
    <w:rsid w:val="0036450B"/>
    <w:rsid w:val="00375247"/>
    <w:rsid w:val="00385795"/>
    <w:rsid w:val="00396A7B"/>
    <w:rsid w:val="003A0673"/>
    <w:rsid w:val="003A75F6"/>
    <w:rsid w:val="003B1842"/>
    <w:rsid w:val="003C3397"/>
    <w:rsid w:val="003C4520"/>
    <w:rsid w:val="003D086C"/>
    <w:rsid w:val="003D0C8A"/>
    <w:rsid w:val="003E18B5"/>
    <w:rsid w:val="003F4172"/>
    <w:rsid w:val="003F7C31"/>
    <w:rsid w:val="00403C0C"/>
    <w:rsid w:val="00403FAC"/>
    <w:rsid w:val="00410C85"/>
    <w:rsid w:val="00441B06"/>
    <w:rsid w:val="00454A9F"/>
    <w:rsid w:val="004638C4"/>
    <w:rsid w:val="00464245"/>
    <w:rsid w:val="00480179"/>
    <w:rsid w:val="004843AB"/>
    <w:rsid w:val="004907E7"/>
    <w:rsid w:val="004953F2"/>
    <w:rsid w:val="004A1EF7"/>
    <w:rsid w:val="004A2134"/>
    <w:rsid w:val="004B5DF1"/>
    <w:rsid w:val="004C0BB3"/>
    <w:rsid w:val="004D1165"/>
    <w:rsid w:val="004D207D"/>
    <w:rsid w:val="004E1BF1"/>
    <w:rsid w:val="004E4F7C"/>
    <w:rsid w:val="00513601"/>
    <w:rsid w:val="00523D42"/>
    <w:rsid w:val="00534AF6"/>
    <w:rsid w:val="005438F6"/>
    <w:rsid w:val="0055316C"/>
    <w:rsid w:val="00555D0B"/>
    <w:rsid w:val="00574221"/>
    <w:rsid w:val="005C6B36"/>
    <w:rsid w:val="005D3190"/>
    <w:rsid w:val="005F24A3"/>
    <w:rsid w:val="005F41E5"/>
    <w:rsid w:val="00601D6F"/>
    <w:rsid w:val="00605775"/>
    <w:rsid w:val="00625DA7"/>
    <w:rsid w:val="00626668"/>
    <w:rsid w:val="00651C7C"/>
    <w:rsid w:val="0065707E"/>
    <w:rsid w:val="00665687"/>
    <w:rsid w:val="00667598"/>
    <w:rsid w:val="00673704"/>
    <w:rsid w:val="00676A65"/>
    <w:rsid w:val="00694B73"/>
    <w:rsid w:val="006B791A"/>
    <w:rsid w:val="006D033C"/>
    <w:rsid w:val="006F7245"/>
    <w:rsid w:val="007066A5"/>
    <w:rsid w:val="00710CA2"/>
    <w:rsid w:val="00711D93"/>
    <w:rsid w:val="00727C41"/>
    <w:rsid w:val="00751EFC"/>
    <w:rsid w:val="00754C55"/>
    <w:rsid w:val="00755720"/>
    <w:rsid w:val="007679EA"/>
    <w:rsid w:val="00772800"/>
    <w:rsid w:val="007A33D6"/>
    <w:rsid w:val="007D0B03"/>
    <w:rsid w:val="007E52AA"/>
    <w:rsid w:val="007E63C2"/>
    <w:rsid w:val="007F3395"/>
    <w:rsid w:val="00834EE8"/>
    <w:rsid w:val="00844D27"/>
    <w:rsid w:val="0085731F"/>
    <w:rsid w:val="00860E64"/>
    <w:rsid w:val="0087170D"/>
    <w:rsid w:val="008728CF"/>
    <w:rsid w:val="008A1210"/>
    <w:rsid w:val="008A53BC"/>
    <w:rsid w:val="008D0486"/>
    <w:rsid w:val="008D3C7E"/>
    <w:rsid w:val="008F0A08"/>
    <w:rsid w:val="008F48AB"/>
    <w:rsid w:val="008F50EA"/>
    <w:rsid w:val="00913C62"/>
    <w:rsid w:val="00915D8F"/>
    <w:rsid w:val="009162EB"/>
    <w:rsid w:val="0093368D"/>
    <w:rsid w:val="00940BF1"/>
    <w:rsid w:val="00944BE6"/>
    <w:rsid w:val="009B6864"/>
    <w:rsid w:val="009D4CFD"/>
    <w:rsid w:val="009F2D28"/>
    <w:rsid w:val="00A12D5A"/>
    <w:rsid w:val="00A15177"/>
    <w:rsid w:val="00A15B49"/>
    <w:rsid w:val="00A40CD5"/>
    <w:rsid w:val="00A47904"/>
    <w:rsid w:val="00A51E66"/>
    <w:rsid w:val="00A53E2D"/>
    <w:rsid w:val="00A62B62"/>
    <w:rsid w:val="00A728B7"/>
    <w:rsid w:val="00A76E04"/>
    <w:rsid w:val="00A80F23"/>
    <w:rsid w:val="00AB51DF"/>
    <w:rsid w:val="00AE724E"/>
    <w:rsid w:val="00AF5359"/>
    <w:rsid w:val="00B07B18"/>
    <w:rsid w:val="00B257B1"/>
    <w:rsid w:val="00B26EFF"/>
    <w:rsid w:val="00B4240E"/>
    <w:rsid w:val="00B438D3"/>
    <w:rsid w:val="00B9735E"/>
    <w:rsid w:val="00BC03D2"/>
    <w:rsid w:val="00BC07C7"/>
    <w:rsid w:val="00BC6AB7"/>
    <w:rsid w:val="00BF7D3D"/>
    <w:rsid w:val="00C14293"/>
    <w:rsid w:val="00C56535"/>
    <w:rsid w:val="00C60DF0"/>
    <w:rsid w:val="00C67557"/>
    <w:rsid w:val="00C7212F"/>
    <w:rsid w:val="00C94512"/>
    <w:rsid w:val="00CB791E"/>
    <w:rsid w:val="00CC0E05"/>
    <w:rsid w:val="00CD50D5"/>
    <w:rsid w:val="00CE2845"/>
    <w:rsid w:val="00D10586"/>
    <w:rsid w:val="00D26E15"/>
    <w:rsid w:val="00D30AE6"/>
    <w:rsid w:val="00D90216"/>
    <w:rsid w:val="00D950BB"/>
    <w:rsid w:val="00D96AD2"/>
    <w:rsid w:val="00D96C11"/>
    <w:rsid w:val="00DB13CB"/>
    <w:rsid w:val="00DC0B78"/>
    <w:rsid w:val="00E14FB8"/>
    <w:rsid w:val="00E31586"/>
    <w:rsid w:val="00E37B5F"/>
    <w:rsid w:val="00E41DD6"/>
    <w:rsid w:val="00E519BF"/>
    <w:rsid w:val="00E5564B"/>
    <w:rsid w:val="00E722A1"/>
    <w:rsid w:val="00E73BE0"/>
    <w:rsid w:val="00E817A4"/>
    <w:rsid w:val="00E87975"/>
    <w:rsid w:val="00E9281B"/>
    <w:rsid w:val="00EC4871"/>
    <w:rsid w:val="00EE0BA6"/>
    <w:rsid w:val="00EE38AB"/>
    <w:rsid w:val="00F0261D"/>
    <w:rsid w:val="00F23C82"/>
    <w:rsid w:val="00F4327A"/>
    <w:rsid w:val="00F73707"/>
    <w:rsid w:val="00F7763C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F3B2E9E-0004-4D75-B351-DB55743E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link w:val="CheckListTitleChar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4240E"/>
    <w:rPr>
      <w:b/>
    </w:rPr>
  </w:style>
  <w:style w:type="character" w:customStyle="1" w:styleId="CheckListTitleChar">
    <w:name w:val="CheckListTitle Char"/>
    <w:basedOn w:val="DefaultParagraphFont"/>
    <w:link w:val="CheckListTitle"/>
    <w:rsid w:val="009F2D28"/>
    <w:rPr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19.jpg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image" Target="media/image36.jp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image" Target="media/image70.jpeg"/><Relationship Id="rId89" Type="http://schemas.openxmlformats.org/officeDocument/2006/relationships/header" Target="header5.xml"/><Relationship Id="rId7" Type="http://schemas.openxmlformats.org/officeDocument/2006/relationships/endnotes" Target="endnotes.xml"/><Relationship Id="rId71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5.jpeg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image" Target="media/image18.jpeg"/><Relationship Id="rId37" Type="http://schemas.openxmlformats.org/officeDocument/2006/relationships/image" Target="media/image18.jpg"/><Relationship Id="rId40" Type="http://schemas.openxmlformats.org/officeDocument/2006/relationships/image" Target="media/image26.jpeg"/><Relationship Id="rId45" Type="http://schemas.openxmlformats.org/officeDocument/2006/relationships/image" Target="media/image22.jpg"/><Relationship Id="rId53" Type="http://schemas.openxmlformats.org/officeDocument/2006/relationships/image" Target="media/image29.pn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44.jpg"/><Relationship Id="rId87" Type="http://schemas.openxmlformats.org/officeDocument/2006/relationships/image" Target="media/image48.jpg"/><Relationship Id="rId5" Type="http://schemas.openxmlformats.org/officeDocument/2006/relationships/webSettings" Target="webSettings.xml"/><Relationship Id="rId61" Type="http://schemas.openxmlformats.org/officeDocument/2006/relationships/image" Target="media/image35.jpg"/><Relationship Id="rId82" Type="http://schemas.openxmlformats.org/officeDocument/2006/relationships/image" Target="media/image68.jpeg"/><Relationship Id="rId90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10.jpeg"/><Relationship Id="rId30" Type="http://schemas.openxmlformats.org/officeDocument/2006/relationships/image" Target="media/image14.jpeg"/><Relationship Id="rId35" Type="http://schemas.openxmlformats.org/officeDocument/2006/relationships/image" Target="media/image17.jpg"/><Relationship Id="rId43" Type="http://schemas.openxmlformats.org/officeDocument/2006/relationships/image" Target="media/image21.jp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50.jpeg"/><Relationship Id="rId69" Type="http://schemas.openxmlformats.org/officeDocument/2006/relationships/image" Target="media/image39.jpg"/><Relationship Id="rId77" Type="http://schemas.openxmlformats.org/officeDocument/2006/relationships/image" Target="media/image43.jpeg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47.jp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2.jpg"/><Relationship Id="rId33" Type="http://schemas.openxmlformats.org/officeDocument/2006/relationships/image" Target="media/image16.jp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34.jpg"/><Relationship Id="rId67" Type="http://schemas.openxmlformats.org/officeDocument/2006/relationships/image" Target="media/image38.jpeg"/><Relationship Id="rId20" Type="http://schemas.openxmlformats.org/officeDocument/2006/relationships/image" Target="media/image8.jpeg"/><Relationship Id="rId41" Type="http://schemas.openxmlformats.org/officeDocument/2006/relationships/image" Target="media/image20.jpg"/><Relationship Id="rId54" Type="http://schemas.openxmlformats.org/officeDocument/2006/relationships/image" Target="media/image30.pn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42.jpg"/><Relationship Id="rId83" Type="http://schemas.openxmlformats.org/officeDocument/2006/relationships/image" Target="media/image46.jpg"/><Relationship Id="rId88" Type="http://schemas.openxmlformats.org/officeDocument/2006/relationships/image" Target="media/image74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3.jpg"/><Relationship Id="rId36" Type="http://schemas.openxmlformats.org/officeDocument/2006/relationships/image" Target="media/image22.jpeg"/><Relationship Id="rId49" Type="http://schemas.openxmlformats.org/officeDocument/2006/relationships/image" Target="media/image25.png"/><Relationship Id="rId57" Type="http://schemas.openxmlformats.org/officeDocument/2006/relationships/image" Target="media/image33.jpg"/><Relationship Id="rId10" Type="http://schemas.openxmlformats.org/officeDocument/2006/relationships/footer" Target="footer1.xml"/><Relationship Id="rId31" Type="http://schemas.openxmlformats.org/officeDocument/2006/relationships/image" Target="media/image15.jpg"/><Relationship Id="rId44" Type="http://schemas.openxmlformats.org/officeDocument/2006/relationships/image" Target="media/image30.jpeg"/><Relationship Id="rId52" Type="http://schemas.openxmlformats.org/officeDocument/2006/relationships/image" Target="media/image28.png"/><Relationship Id="rId60" Type="http://schemas.openxmlformats.org/officeDocument/2006/relationships/image" Target="media/image46.jpeg"/><Relationship Id="rId65" Type="http://schemas.openxmlformats.org/officeDocument/2006/relationships/image" Target="media/image37.jpg"/><Relationship Id="rId73" Type="http://schemas.openxmlformats.org/officeDocument/2006/relationships/image" Target="media/image41.jpg"/><Relationship Id="rId78" Type="http://schemas.openxmlformats.org/officeDocument/2006/relationships/image" Target="media/image64.jpeg"/><Relationship Id="rId81" Type="http://schemas.openxmlformats.org/officeDocument/2006/relationships/image" Target="media/image45.jpg"/><Relationship Id="rId86" Type="http://schemas.openxmlformats.org/officeDocument/2006/relationships/image" Target="media/image72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87270-9767-475D-AE93-3C30E91D8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0</TotalTime>
  <Pages>19</Pages>
  <Words>2083</Words>
  <Characters>10024</Characters>
  <Application>Microsoft Office Word</Application>
  <DocSecurity>0</DocSecurity>
  <Lines>569</Lines>
  <Paragraphs>238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2</cp:revision>
  <cp:lastPrinted>2014-11-14T22:56:00Z</cp:lastPrinted>
  <dcterms:created xsi:type="dcterms:W3CDTF">2015-06-23T15:02:00Z</dcterms:created>
  <dcterms:modified xsi:type="dcterms:W3CDTF">2015-06-23T15:02:00Z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329a3030-30ee-45ba-aa42-439f66fe09ee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